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09C" w:rsidRPr="005A447B" w:rsidRDefault="0045609C" w:rsidP="00417A28">
      <w:pPr>
        <w:spacing w:before="240"/>
        <w:ind w:left="-720" w:right="-720"/>
        <w:jc w:val="center"/>
        <w:rPr>
          <w:b/>
          <w:sz w:val="28"/>
          <w:szCs w:val="28"/>
          <w:u w:val="single"/>
        </w:rPr>
      </w:pPr>
      <w:bookmarkStart w:id="0" w:name="_GoBack"/>
      <w:bookmarkEnd w:id="0"/>
      <w:r w:rsidRPr="005A447B">
        <w:rPr>
          <w:b/>
          <w:sz w:val="28"/>
          <w:szCs w:val="28"/>
          <w:u w:val="single"/>
        </w:rPr>
        <w:t>Urgent Care Facilities</w:t>
      </w:r>
    </w:p>
    <w:p w:rsidR="0045609C" w:rsidRPr="005A447B" w:rsidRDefault="0045609C" w:rsidP="0045609C">
      <w:pPr>
        <w:ind w:left="-720" w:right="-720"/>
        <w:jc w:val="center"/>
      </w:pPr>
      <w:r w:rsidRPr="005A447B">
        <w:t>*</w:t>
      </w:r>
      <w:r w:rsidRPr="005A447B">
        <w:rPr>
          <w:i/>
        </w:rPr>
        <w:t>Urgent Care copay applies</w:t>
      </w:r>
      <w:r w:rsidRPr="005A447B">
        <w:t>*</w:t>
      </w:r>
    </w:p>
    <w:p w:rsidR="0045609C" w:rsidRPr="008A1959" w:rsidRDefault="0045609C" w:rsidP="0045609C">
      <w:pPr>
        <w:ind w:left="-720" w:right="-720"/>
        <w:jc w:val="center"/>
        <w:rPr>
          <w:sz w:val="16"/>
          <w:szCs w:val="16"/>
        </w:rPr>
      </w:pPr>
    </w:p>
    <w:p w:rsidR="0045609C" w:rsidRPr="005A447B" w:rsidRDefault="006F6F6E" w:rsidP="0045609C">
      <w:pPr>
        <w:ind w:left="-720" w:right="-720"/>
        <w:jc w:val="center"/>
        <w:rPr>
          <w:b/>
        </w:rPr>
      </w:pPr>
      <w:proofErr w:type="spellStart"/>
      <w:r>
        <w:rPr>
          <w:b/>
        </w:rPr>
        <w:t>Firelands</w:t>
      </w:r>
      <w:proofErr w:type="spellEnd"/>
      <w:r>
        <w:rPr>
          <w:b/>
        </w:rPr>
        <w:t xml:space="preserve"> Physicians Group Urgent Care</w:t>
      </w:r>
    </w:p>
    <w:p w:rsidR="006F6F6E" w:rsidRDefault="006F6F6E" w:rsidP="00B1248C">
      <w:pPr>
        <w:ind w:left="-720" w:right="-720"/>
        <w:jc w:val="center"/>
        <w:rPr>
          <w:sz w:val="22"/>
          <w:szCs w:val="22"/>
        </w:rPr>
      </w:pPr>
      <w:r>
        <w:rPr>
          <w:sz w:val="22"/>
          <w:szCs w:val="22"/>
        </w:rPr>
        <w:t>2500 West Strub Road</w:t>
      </w:r>
    </w:p>
    <w:p w:rsidR="0045609C" w:rsidRDefault="006F6F6E" w:rsidP="00B1248C">
      <w:pPr>
        <w:ind w:left="-720" w:right="-720"/>
        <w:jc w:val="center"/>
        <w:rPr>
          <w:sz w:val="22"/>
          <w:szCs w:val="22"/>
        </w:rPr>
      </w:pPr>
      <w:r>
        <w:rPr>
          <w:sz w:val="22"/>
          <w:szCs w:val="22"/>
        </w:rPr>
        <w:t>Sandusky OH 44870</w:t>
      </w:r>
    </w:p>
    <w:p w:rsidR="006F6F6E" w:rsidRPr="005A447B" w:rsidRDefault="006F6F6E" w:rsidP="00B1248C">
      <w:pPr>
        <w:ind w:left="-720" w:right="-72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(419) </w:t>
      </w:r>
      <w:r w:rsidR="00B1248C">
        <w:rPr>
          <w:sz w:val="22"/>
          <w:szCs w:val="22"/>
        </w:rPr>
        <w:t>557-6490</w:t>
      </w:r>
    </w:p>
    <w:p w:rsidR="0045609C" w:rsidRPr="00E22EB6" w:rsidRDefault="0045609C" w:rsidP="00B1248C">
      <w:pPr>
        <w:ind w:left="-720" w:right="-720"/>
        <w:jc w:val="center"/>
        <w:rPr>
          <w:sz w:val="10"/>
          <w:szCs w:val="10"/>
        </w:rPr>
      </w:pPr>
    </w:p>
    <w:p w:rsidR="0045609C" w:rsidRPr="005A447B" w:rsidRDefault="00B1248C" w:rsidP="0045609C">
      <w:pPr>
        <w:ind w:left="-720" w:right="-720"/>
        <w:jc w:val="center"/>
        <w:rPr>
          <w:b/>
        </w:rPr>
      </w:pPr>
      <w:r>
        <w:rPr>
          <w:b/>
        </w:rPr>
        <w:t xml:space="preserve">H B </w:t>
      </w:r>
      <w:proofErr w:type="spellStart"/>
      <w:r>
        <w:rPr>
          <w:b/>
        </w:rPr>
        <w:t>Magruder</w:t>
      </w:r>
      <w:proofErr w:type="spellEnd"/>
      <w:r>
        <w:rPr>
          <w:b/>
        </w:rPr>
        <w:t xml:space="preserve"> Memorial Urgent Care</w:t>
      </w:r>
    </w:p>
    <w:p w:rsidR="00B1248C" w:rsidRPr="005A447B" w:rsidRDefault="00B1248C" w:rsidP="00B1248C">
      <w:pPr>
        <w:ind w:left="-720" w:right="-720"/>
        <w:jc w:val="center"/>
        <w:rPr>
          <w:sz w:val="22"/>
          <w:szCs w:val="22"/>
        </w:rPr>
      </w:pPr>
      <w:r>
        <w:rPr>
          <w:sz w:val="22"/>
          <w:szCs w:val="22"/>
        </w:rPr>
        <w:t>615 Fulton Street</w:t>
      </w:r>
    </w:p>
    <w:p w:rsidR="00B1248C" w:rsidRPr="005A447B" w:rsidRDefault="00B1248C" w:rsidP="00B1248C">
      <w:pPr>
        <w:ind w:left="-720" w:right="-72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Port </w:t>
      </w:r>
      <w:proofErr w:type="spellStart"/>
      <w:r>
        <w:rPr>
          <w:sz w:val="22"/>
          <w:szCs w:val="22"/>
        </w:rPr>
        <w:t>Clincon</w:t>
      </w:r>
      <w:proofErr w:type="spellEnd"/>
      <w:r w:rsidRPr="005A447B">
        <w:rPr>
          <w:sz w:val="22"/>
          <w:szCs w:val="22"/>
        </w:rPr>
        <w:t xml:space="preserve">, OH </w:t>
      </w:r>
      <w:r>
        <w:rPr>
          <w:sz w:val="22"/>
          <w:szCs w:val="22"/>
        </w:rPr>
        <w:t>43452</w:t>
      </w:r>
    </w:p>
    <w:p w:rsidR="00B1248C" w:rsidRPr="005A447B" w:rsidRDefault="00B1248C" w:rsidP="00B1248C">
      <w:pPr>
        <w:ind w:left="-720" w:right="-720"/>
        <w:jc w:val="center"/>
        <w:rPr>
          <w:sz w:val="22"/>
          <w:szCs w:val="22"/>
        </w:rPr>
      </w:pPr>
      <w:r w:rsidRPr="005A447B">
        <w:rPr>
          <w:sz w:val="22"/>
          <w:szCs w:val="22"/>
        </w:rPr>
        <w:t>(</w:t>
      </w:r>
      <w:r>
        <w:rPr>
          <w:sz w:val="22"/>
          <w:szCs w:val="22"/>
        </w:rPr>
        <w:t>419</w:t>
      </w:r>
      <w:r w:rsidRPr="005A447B">
        <w:rPr>
          <w:sz w:val="22"/>
          <w:szCs w:val="22"/>
        </w:rPr>
        <w:t xml:space="preserve">) </w:t>
      </w:r>
      <w:r>
        <w:rPr>
          <w:sz w:val="22"/>
          <w:szCs w:val="22"/>
        </w:rPr>
        <w:t>734</w:t>
      </w:r>
      <w:r w:rsidRPr="005A447B">
        <w:rPr>
          <w:sz w:val="22"/>
          <w:szCs w:val="22"/>
        </w:rPr>
        <w:t>-</w:t>
      </w:r>
      <w:r>
        <w:rPr>
          <w:sz w:val="22"/>
          <w:szCs w:val="22"/>
        </w:rPr>
        <w:t>3131</w:t>
      </w:r>
    </w:p>
    <w:p w:rsidR="0045609C" w:rsidRDefault="0045609C" w:rsidP="0045609C">
      <w:pPr>
        <w:ind w:left="-720" w:right="-720"/>
        <w:jc w:val="center"/>
        <w:rPr>
          <w:sz w:val="10"/>
          <w:szCs w:val="10"/>
        </w:rPr>
      </w:pPr>
    </w:p>
    <w:p w:rsidR="0045609C" w:rsidRPr="005A447B" w:rsidRDefault="00892A46" w:rsidP="0045609C">
      <w:pPr>
        <w:ind w:left="-720" w:right="-720"/>
        <w:jc w:val="center"/>
        <w:rPr>
          <w:b/>
        </w:rPr>
      </w:pPr>
      <w:r>
        <w:rPr>
          <w:b/>
        </w:rPr>
        <w:t>Fast Track Urgent Care</w:t>
      </w:r>
    </w:p>
    <w:p w:rsidR="0045609C" w:rsidRPr="005A447B" w:rsidRDefault="00830C5C" w:rsidP="0045609C">
      <w:pPr>
        <w:ind w:left="-720" w:right="-720"/>
        <w:jc w:val="center"/>
        <w:rPr>
          <w:sz w:val="22"/>
          <w:szCs w:val="22"/>
        </w:rPr>
      </w:pPr>
      <w:r>
        <w:rPr>
          <w:sz w:val="22"/>
          <w:szCs w:val="22"/>
        </w:rPr>
        <w:t>135 West Perry Street</w:t>
      </w:r>
    </w:p>
    <w:p w:rsidR="0045609C" w:rsidRPr="005A447B" w:rsidRDefault="00830C5C" w:rsidP="0045609C">
      <w:pPr>
        <w:ind w:left="-720" w:right="-720"/>
        <w:jc w:val="center"/>
        <w:rPr>
          <w:sz w:val="22"/>
          <w:szCs w:val="22"/>
        </w:rPr>
      </w:pPr>
      <w:r>
        <w:rPr>
          <w:sz w:val="22"/>
          <w:szCs w:val="22"/>
        </w:rPr>
        <w:t>Port Clinton</w:t>
      </w:r>
      <w:r w:rsidR="0045609C" w:rsidRPr="005A447B">
        <w:rPr>
          <w:sz w:val="22"/>
          <w:szCs w:val="22"/>
        </w:rPr>
        <w:t>, OH 4</w:t>
      </w:r>
      <w:r>
        <w:rPr>
          <w:sz w:val="22"/>
          <w:szCs w:val="22"/>
        </w:rPr>
        <w:t>3452</w:t>
      </w:r>
    </w:p>
    <w:p w:rsidR="0045609C" w:rsidRPr="005A447B" w:rsidRDefault="0045609C" w:rsidP="0045609C">
      <w:pPr>
        <w:ind w:left="-720" w:right="-720"/>
        <w:jc w:val="center"/>
        <w:rPr>
          <w:sz w:val="22"/>
          <w:szCs w:val="22"/>
        </w:rPr>
      </w:pPr>
      <w:r w:rsidRPr="005A447B">
        <w:rPr>
          <w:sz w:val="22"/>
          <w:szCs w:val="22"/>
        </w:rPr>
        <w:t>(</w:t>
      </w:r>
      <w:r w:rsidR="00830C5C">
        <w:rPr>
          <w:sz w:val="22"/>
          <w:szCs w:val="22"/>
        </w:rPr>
        <w:t>419</w:t>
      </w:r>
      <w:r w:rsidRPr="005A447B">
        <w:rPr>
          <w:sz w:val="22"/>
          <w:szCs w:val="22"/>
        </w:rPr>
        <w:t xml:space="preserve">) </w:t>
      </w:r>
      <w:r w:rsidR="00830C5C">
        <w:rPr>
          <w:sz w:val="22"/>
          <w:szCs w:val="22"/>
        </w:rPr>
        <w:t>732</w:t>
      </w:r>
      <w:r w:rsidRPr="005A447B">
        <w:rPr>
          <w:sz w:val="22"/>
          <w:szCs w:val="22"/>
        </w:rPr>
        <w:t>-</w:t>
      </w:r>
      <w:r w:rsidR="00830C5C">
        <w:rPr>
          <w:sz w:val="22"/>
          <w:szCs w:val="22"/>
        </w:rPr>
        <w:t>7800</w:t>
      </w:r>
    </w:p>
    <w:p w:rsidR="0045609C" w:rsidRDefault="0045609C" w:rsidP="0045609C">
      <w:pPr>
        <w:ind w:left="-720" w:right="-720"/>
        <w:jc w:val="center"/>
        <w:rPr>
          <w:sz w:val="10"/>
          <w:szCs w:val="10"/>
        </w:rPr>
      </w:pPr>
    </w:p>
    <w:p w:rsidR="0045609C" w:rsidRPr="005A447B" w:rsidRDefault="00830C5C" w:rsidP="0045609C">
      <w:pPr>
        <w:ind w:left="-720" w:right="-720"/>
        <w:jc w:val="center"/>
        <w:rPr>
          <w:b/>
        </w:rPr>
      </w:pPr>
      <w:r>
        <w:rPr>
          <w:b/>
        </w:rPr>
        <w:t>Walk In Urgent Care</w:t>
      </w:r>
    </w:p>
    <w:p w:rsidR="0045609C" w:rsidRDefault="00830C5C" w:rsidP="0045609C">
      <w:pPr>
        <w:ind w:left="-720" w:right="-720"/>
        <w:jc w:val="center"/>
        <w:rPr>
          <w:sz w:val="22"/>
          <w:szCs w:val="22"/>
        </w:rPr>
      </w:pPr>
      <w:r>
        <w:rPr>
          <w:sz w:val="22"/>
          <w:szCs w:val="22"/>
        </w:rPr>
        <w:t>2180 Sean Street</w:t>
      </w:r>
    </w:p>
    <w:p w:rsidR="001B404E" w:rsidRDefault="001B404E" w:rsidP="0045609C">
      <w:pPr>
        <w:ind w:left="-720" w:right="-720"/>
        <w:jc w:val="center"/>
        <w:rPr>
          <w:sz w:val="22"/>
          <w:szCs w:val="22"/>
        </w:rPr>
      </w:pPr>
      <w:r>
        <w:rPr>
          <w:sz w:val="22"/>
          <w:szCs w:val="22"/>
        </w:rPr>
        <w:t>Fremont OH 43420</w:t>
      </w:r>
    </w:p>
    <w:p w:rsidR="001B404E" w:rsidRDefault="001B404E" w:rsidP="0045609C">
      <w:pPr>
        <w:ind w:left="-720" w:right="-720"/>
        <w:jc w:val="center"/>
        <w:rPr>
          <w:sz w:val="22"/>
          <w:szCs w:val="22"/>
        </w:rPr>
      </w:pPr>
      <w:r>
        <w:rPr>
          <w:sz w:val="22"/>
          <w:szCs w:val="22"/>
        </w:rPr>
        <w:t>(419) 355-</w:t>
      </w:r>
      <w:r w:rsidR="005A2342">
        <w:rPr>
          <w:sz w:val="22"/>
          <w:szCs w:val="22"/>
        </w:rPr>
        <w:t>8</w:t>
      </w:r>
      <w:r>
        <w:rPr>
          <w:sz w:val="22"/>
          <w:szCs w:val="22"/>
        </w:rPr>
        <w:t>343</w:t>
      </w:r>
    </w:p>
    <w:p w:rsidR="001B404E" w:rsidRPr="00E22EB6" w:rsidRDefault="001B404E" w:rsidP="0045609C">
      <w:pPr>
        <w:ind w:left="-720" w:right="-720"/>
        <w:jc w:val="center"/>
        <w:rPr>
          <w:sz w:val="10"/>
          <w:szCs w:val="10"/>
        </w:rPr>
      </w:pPr>
    </w:p>
    <w:p w:rsidR="00476F6C" w:rsidRPr="00E22EB6" w:rsidRDefault="00476F6C" w:rsidP="0045609C">
      <w:pPr>
        <w:ind w:left="-720" w:right="-720"/>
        <w:jc w:val="center"/>
        <w:rPr>
          <w:sz w:val="10"/>
          <w:szCs w:val="10"/>
        </w:rPr>
      </w:pPr>
    </w:p>
    <w:p w:rsidR="0045609C" w:rsidRPr="00023CDB" w:rsidRDefault="0045609C" w:rsidP="0045609C">
      <w:pPr>
        <w:ind w:left="-720" w:right="-720"/>
        <w:jc w:val="center"/>
        <w:rPr>
          <w:rFonts w:ascii="ZapfChancery" w:hAnsi="ZapfChancery" w:cs="Estrangelo Edessa"/>
        </w:rPr>
      </w:pPr>
      <w:r w:rsidRPr="00023CDB">
        <w:rPr>
          <w:rFonts w:ascii="ZapfChancery" w:hAnsi="ZapfChancery" w:cs="Estrangelo Edessa"/>
        </w:rPr>
        <w:t>******************************************************************************</w:t>
      </w:r>
    </w:p>
    <w:p w:rsidR="0045609C" w:rsidRPr="005A447B" w:rsidRDefault="0045609C" w:rsidP="00E22EB6">
      <w:pPr>
        <w:ind w:left="-720" w:right="-720"/>
        <w:jc w:val="center"/>
        <w:rPr>
          <w:b/>
          <w:u w:val="single"/>
        </w:rPr>
      </w:pPr>
      <w:r w:rsidRPr="005A447B">
        <w:rPr>
          <w:b/>
          <w:u w:val="single"/>
        </w:rPr>
        <w:t>Express Care/Convenience Care Facilities</w:t>
      </w:r>
    </w:p>
    <w:p w:rsidR="0045609C" w:rsidRPr="005A447B" w:rsidRDefault="0045609C" w:rsidP="00E22EB6">
      <w:pPr>
        <w:ind w:left="-720" w:right="-720"/>
        <w:jc w:val="center"/>
      </w:pPr>
      <w:r w:rsidRPr="005A447B">
        <w:t>*</w:t>
      </w:r>
      <w:r w:rsidRPr="005A447B">
        <w:rPr>
          <w:i/>
        </w:rPr>
        <w:t>Office Visit Co-Pay – No appointment required</w:t>
      </w:r>
      <w:r w:rsidRPr="005A447B">
        <w:t>*</w:t>
      </w:r>
    </w:p>
    <w:p w:rsidR="0045609C" w:rsidRPr="008A1959" w:rsidRDefault="0045609C" w:rsidP="00E22EB6">
      <w:pPr>
        <w:ind w:left="-720" w:right="-720"/>
        <w:jc w:val="center"/>
        <w:rPr>
          <w:sz w:val="16"/>
          <w:szCs w:val="16"/>
        </w:rPr>
      </w:pPr>
    </w:p>
    <w:p w:rsidR="0045609C" w:rsidRPr="005A447B" w:rsidRDefault="00754116" w:rsidP="00E22EB6">
      <w:pPr>
        <w:ind w:left="-720" w:right="-720"/>
        <w:jc w:val="center"/>
        <w:rPr>
          <w:b/>
        </w:rPr>
      </w:pPr>
      <w:r>
        <w:rPr>
          <w:b/>
        </w:rPr>
        <w:t xml:space="preserve">Cleveland Clinic </w:t>
      </w:r>
      <w:r w:rsidR="0045609C" w:rsidRPr="005A447B">
        <w:rPr>
          <w:b/>
        </w:rPr>
        <w:t>Express</w:t>
      </w:r>
    </w:p>
    <w:p w:rsidR="0045609C" w:rsidRPr="005A447B" w:rsidRDefault="00754116" w:rsidP="008865F1">
      <w:pPr>
        <w:ind w:left="-720" w:right="-720"/>
        <w:jc w:val="center"/>
        <w:rPr>
          <w:sz w:val="22"/>
          <w:szCs w:val="22"/>
        </w:rPr>
      </w:pPr>
      <w:r>
        <w:rPr>
          <w:sz w:val="22"/>
          <w:szCs w:val="22"/>
        </w:rPr>
        <w:t>5700 Cooper Foster Park Rd.</w:t>
      </w:r>
      <w:r w:rsidR="0045609C" w:rsidRPr="005A447B">
        <w:rPr>
          <w:sz w:val="22"/>
          <w:szCs w:val="22"/>
        </w:rPr>
        <w:tab/>
      </w:r>
      <w:r w:rsidR="00791185">
        <w:rPr>
          <w:sz w:val="22"/>
          <w:szCs w:val="22"/>
        </w:rPr>
        <w:tab/>
        <w:t>24700 Lorain Rd. #106</w:t>
      </w:r>
    </w:p>
    <w:p w:rsidR="0045609C" w:rsidRPr="005A447B" w:rsidRDefault="00754116" w:rsidP="008865F1">
      <w:pPr>
        <w:ind w:left="-720" w:right="-720"/>
        <w:jc w:val="center"/>
        <w:rPr>
          <w:sz w:val="22"/>
          <w:szCs w:val="22"/>
        </w:rPr>
      </w:pPr>
      <w:r>
        <w:rPr>
          <w:sz w:val="22"/>
          <w:szCs w:val="22"/>
        </w:rPr>
        <w:t>Lorain, OH 44053</w:t>
      </w:r>
      <w:r w:rsidR="00223DA1">
        <w:rPr>
          <w:sz w:val="22"/>
          <w:szCs w:val="22"/>
        </w:rPr>
        <w:tab/>
      </w:r>
      <w:r w:rsidR="00791185">
        <w:rPr>
          <w:sz w:val="22"/>
          <w:szCs w:val="22"/>
        </w:rPr>
        <w:tab/>
      </w:r>
      <w:r w:rsidR="00791185">
        <w:rPr>
          <w:sz w:val="22"/>
          <w:szCs w:val="22"/>
        </w:rPr>
        <w:tab/>
        <w:t>N. Olmsted, OH 44070</w:t>
      </w:r>
    </w:p>
    <w:p w:rsidR="0045609C" w:rsidRPr="005A447B" w:rsidRDefault="0045609C" w:rsidP="007708AD">
      <w:pPr>
        <w:ind w:left="-1440" w:right="-720"/>
        <w:jc w:val="center"/>
        <w:rPr>
          <w:sz w:val="22"/>
          <w:szCs w:val="22"/>
        </w:rPr>
      </w:pPr>
      <w:r w:rsidRPr="005A447B">
        <w:rPr>
          <w:sz w:val="22"/>
          <w:szCs w:val="22"/>
        </w:rPr>
        <w:t>(</w:t>
      </w:r>
      <w:r w:rsidR="00754116">
        <w:rPr>
          <w:sz w:val="22"/>
          <w:szCs w:val="22"/>
        </w:rPr>
        <w:t>440</w:t>
      </w:r>
      <w:r w:rsidRPr="005A447B">
        <w:rPr>
          <w:sz w:val="22"/>
          <w:szCs w:val="22"/>
        </w:rPr>
        <w:t xml:space="preserve">) </w:t>
      </w:r>
      <w:r w:rsidR="00754116">
        <w:rPr>
          <w:sz w:val="22"/>
          <w:szCs w:val="22"/>
        </w:rPr>
        <w:t>204</w:t>
      </w:r>
      <w:r w:rsidRPr="005A447B">
        <w:rPr>
          <w:sz w:val="22"/>
          <w:szCs w:val="22"/>
        </w:rPr>
        <w:t>-</w:t>
      </w:r>
      <w:r w:rsidR="00754116">
        <w:rPr>
          <w:sz w:val="22"/>
          <w:szCs w:val="22"/>
        </w:rPr>
        <w:t>7400</w:t>
      </w:r>
      <w:r w:rsidRPr="005A447B">
        <w:rPr>
          <w:sz w:val="22"/>
          <w:szCs w:val="22"/>
        </w:rPr>
        <w:tab/>
      </w:r>
      <w:r w:rsidRPr="005A447B">
        <w:rPr>
          <w:sz w:val="22"/>
          <w:szCs w:val="22"/>
        </w:rPr>
        <w:tab/>
      </w:r>
      <w:r w:rsidR="00791185">
        <w:rPr>
          <w:sz w:val="22"/>
          <w:szCs w:val="22"/>
        </w:rPr>
        <w:tab/>
      </w:r>
      <w:r w:rsidR="00791185">
        <w:rPr>
          <w:sz w:val="22"/>
          <w:szCs w:val="22"/>
        </w:rPr>
        <w:tab/>
        <w:t>(216) 476-2777</w:t>
      </w:r>
    </w:p>
    <w:p w:rsidR="0045609C" w:rsidRPr="00912FDE" w:rsidRDefault="0045609C" w:rsidP="00E22EB6">
      <w:pPr>
        <w:ind w:left="-720" w:right="-720"/>
        <w:jc w:val="center"/>
        <w:rPr>
          <w:sz w:val="22"/>
          <w:szCs w:val="22"/>
        </w:rPr>
      </w:pPr>
    </w:p>
    <w:p w:rsidR="0045609C" w:rsidRPr="005A447B" w:rsidRDefault="00791185" w:rsidP="00E22EB6">
      <w:pPr>
        <w:ind w:left="-720" w:right="-720"/>
        <w:jc w:val="center"/>
        <w:rPr>
          <w:b/>
        </w:rPr>
      </w:pPr>
      <w:r>
        <w:rPr>
          <w:b/>
        </w:rPr>
        <w:t>Take Care Health Center</w:t>
      </w:r>
    </w:p>
    <w:p w:rsidR="00791185" w:rsidRPr="00F60977" w:rsidRDefault="00791185" w:rsidP="008865F1">
      <w:pPr>
        <w:ind w:left="-720" w:right="-720"/>
        <w:jc w:val="center"/>
      </w:pPr>
      <w:r w:rsidRPr="00F60977">
        <w:t>5411 Leavitt Rd.</w:t>
      </w:r>
      <w:r w:rsidR="005A2342" w:rsidRPr="00F60977">
        <w:tab/>
      </w:r>
      <w:r w:rsidR="005A2342" w:rsidRPr="00F60977">
        <w:tab/>
        <w:t>100 Cleveland St.</w:t>
      </w:r>
    </w:p>
    <w:p w:rsidR="005A2342" w:rsidRPr="00F60977" w:rsidRDefault="00791185" w:rsidP="008865F1">
      <w:pPr>
        <w:ind w:left="-720" w:right="-720"/>
        <w:jc w:val="center"/>
      </w:pPr>
      <w:r w:rsidRPr="00F60977">
        <w:t>Lorain, OH 44053</w:t>
      </w:r>
      <w:r w:rsidR="005A2342" w:rsidRPr="00F60977">
        <w:tab/>
      </w:r>
      <w:r w:rsidR="005A2342" w:rsidRPr="00F60977">
        <w:tab/>
        <w:t>Elyria, OH 44035</w:t>
      </w:r>
    </w:p>
    <w:p w:rsidR="00791185" w:rsidRPr="00F60977" w:rsidRDefault="00593C10" w:rsidP="00593C10">
      <w:pPr>
        <w:ind w:left="-990" w:right="-720"/>
        <w:jc w:val="center"/>
      </w:pPr>
      <w:r>
        <w:t xml:space="preserve"> </w:t>
      </w:r>
      <w:r w:rsidR="00791185" w:rsidRPr="00F60977">
        <w:t>(866) 825-3227</w:t>
      </w:r>
      <w:r w:rsidR="005A2342" w:rsidRPr="00F60977">
        <w:tab/>
      </w:r>
      <w:r w:rsidR="005A2342" w:rsidRPr="00F60977">
        <w:tab/>
      </w:r>
      <w:r>
        <w:t xml:space="preserve">        </w:t>
      </w:r>
      <w:r w:rsidR="005A2342" w:rsidRPr="00F60977">
        <w:t>(866) 825-3227</w:t>
      </w:r>
    </w:p>
    <w:p w:rsidR="005A2342" w:rsidRDefault="005A2342" w:rsidP="00E22EB6">
      <w:pPr>
        <w:ind w:left="-720" w:right="-720"/>
        <w:jc w:val="center"/>
      </w:pPr>
    </w:p>
    <w:p w:rsidR="00476F6C" w:rsidRDefault="00476F6C" w:rsidP="00E22EB6">
      <w:pPr>
        <w:ind w:right="-720"/>
        <w:jc w:val="center"/>
        <w:rPr>
          <w:b/>
        </w:rPr>
      </w:pPr>
      <w:r>
        <w:rPr>
          <w:b/>
        </w:rPr>
        <w:t>CVS Minute Clinic of Ohio</w:t>
      </w:r>
    </w:p>
    <w:p w:rsidR="00476F6C" w:rsidRDefault="00476F6C" w:rsidP="00C43B19">
      <w:pPr>
        <w:tabs>
          <w:tab w:val="left" w:pos="1260"/>
        </w:tabs>
        <w:ind w:left="-1170" w:right="-720"/>
        <w:jc w:val="center"/>
      </w:pPr>
      <w:r>
        <w:t>30791 Detroit Rd.</w:t>
      </w:r>
      <w:r>
        <w:tab/>
      </w:r>
      <w:r w:rsidR="00C43B19">
        <w:t xml:space="preserve">       27713 Lorain Rd</w:t>
      </w:r>
      <w:r>
        <w:t>.</w:t>
      </w:r>
    </w:p>
    <w:p w:rsidR="00476F6C" w:rsidRDefault="00476F6C" w:rsidP="008865F1">
      <w:pPr>
        <w:ind w:left="-720" w:right="-720"/>
        <w:jc w:val="center"/>
      </w:pPr>
      <w:r>
        <w:t>Westlake OH 44145</w:t>
      </w:r>
      <w:r>
        <w:tab/>
      </w:r>
      <w:r w:rsidR="00E22EB6">
        <w:tab/>
      </w:r>
      <w:r w:rsidR="00C43B19">
        <w:t xml:space="preserve">North Olmsted </w:t>
      </w:r>
      <w:r>
        <w:t>44</w:t>
      </w:r>
      <w:r w:rsidR="00C43B19">
        <w:t>070</w:t>
      </w:r>
    </w:p>
    <w:p w:rsidR="00476F6C" w:rsidRDefault="00593C10" w:rsidP="00593C10">
      <w:pPr>
        <w:ind w:left="-1350" w:right="-720"/>
        <w:jc w:val="center"/>
      </w:pPr>
      <w:r>
        <w:t xml:space="preserve"> </w:t>
      </w:r>
      <w:r w:rsidR="00476F6C">
        <w:t>(866) 389-2727</w:t>
      </w:r>
      <w:r w:rsidR="00476F6C">
        <w:tab/>
      </w:r>
      <w:r w:rsidR="00476F6C">
        <w:tab/>
      </w:r>
      <w:r>
        <w:t xml:space="preserve">  </w:t>
      </w:r>
      <w:r w:rsidR="00476F6C">
        <w:t>(866) 389-2727</w:t>
      </w:r>
    </w:p>
    <w:p w:rsidR="00476F6C" w:rsidRDefault="00476F6C" w:rsidP="008865F1">
      <w:pPr>
        <w:ind w:left="-720" w:right="-720"/>
        <w:jc w:val="center"/>
      </w:pPr>
    </w:p>
    <w:p w:rsidR="00476F6C" w:rsidRPr="00E22EB6" w:rsidRDefault="002257F1" w:rsidP="008865F1">
      <w:pPr>
        <w:ind w:left="-720" w:right="-720"/>
        <w:jc w:val="center"/>
        <w:rPr>
          <w:b/>
        </w:rPr>
      </w:pPr>
      <w:r w:rsidRPr="00E22EB6">
        <w:rPr>
          <w:b/>
        </w:rPr>
        <w:t>The Little Clinic – Kroger</w:t>
      </w:r>
      <w:r w:rsidR="00BC49EF">
        <w:rPr>
          <w:b/>
        </w:rPr>
        <w:t xml:space="preserve">     Metro Health at Discount Drug Mart</w:t>
      </w:r>
    </w:p>
    <w:p w:rsidR="002257F1" w:rsidRDefault="00BC49EF" w:rsidP="00BC49EF">
      <w:pPr>
        <w:ind w:left="540" w:right="-720"/>
        <w:jc w:val="center"/>
      </w:pPr>
      <w:r>
        <w:t xml:space="preserve"> </w:t>
      </w:r>
      <w:r w:rsidR="00BC1E1A">
        <w:t>226 E. Perkins Ave.</w:t>
      </w:r>
      <w:r>
        <w:tab/>
      </w:r>
      <w:r>
        <w:tab/>
        <w:t>8191 Columbia Rd.</w:t>
      </w:r>
      <w:r>
        <w:tab/>
      </w:r>
      <w:r>
        <w:tab/>
      </w:r>
      <w:r>
        <w:tab/>
      </w:r>
      <w:r>
        <w:tab/>
      </w:r>
      <w:r>
        <w:tab/>
      </w:r>
    </w:p>
    <w:p w:rsidR="00E22EB6" w:rsidRDefault="00BC1E1A" w:rsidP="00BC49EF">
      <w:pPr>
        <w:ind w:left="1350" w:right="-720"/>
      </w:pPr>
      <w:r>
        <w:t>Sandusky OH 44870</w:t>
      </w:r>
      <w:r w:rsidR="00BC49EF">
        <w:tab/>
      </w:r>
      <w:r w:rsidR="00BC49EF">
        <w:tab/>
        <w:t>Olmsted Falls OH 44138</w:t>
      </w:r>
    </w:p>
    <w:p w:rsidR="00BC1E1A" w:rsidRDefault="00BC1E1A" w:rsidP="00BC49EF">
      <w:pPr>
        <w:ind w:left="1350" w:right="-720"/>
      </w:pPr>
      <w:r>
        <w:t>(419) 239-2626</w:t>
      </w:r>
      <w:r w:rsidR="00BC49EF">
        <w:tab/>
      </w:r>
      <w:r w:rsidR="00BC49EF">
        <w:tab/>
      </w:r>
      <w:r w:rsidR="00BC49EF">
        <w:tab/>
        <w:t>440 235-8787</w:t>
      </w:r>
    </w:p>
    <w:p w:rsidR="002257F1" w:rsidRPr="00476F6C" w:rsidRDefault="002257F1" w:rsidP="00E22EB6">
      <w:pPr>
        <w:ind w:right="-720"/>
        <w:jc w:val="center"/>
      </w:pPr>
    </w:p>
    <w:p w:rsidR="0045609C" w:rsidRDefault="0045609C" w:rsidP="008865F1">
      <w:pPr>
        <w:ind w:left="-720" w:right="-720"/>
        <w:jc w:val="center"/>
        <w:rPr>
          <w:rFonts w:ascii="Comic Sans MS" w:hAnsi="Comic Sans MS" w:cs="Estrangelo Edessa"/>
          <w:b/>
          <w:i/>
          <w:sz w:val="20"/>
          <w:szCs w:val="20"/>
        </w:rPr>
      </w:pPr>
      <w:r w:rsidRPr="007D1E32">
        <w:rPr>
          <w:rFonts w:ascii="ZapfChancery" w:hAnsi="ZapfChancery" w:cs="Estrangelo Edessa"/>
          <w:b/>
          <w:i/>
          <w:sz w:val="20"/>
          <w:szCs w:val="20"/>
        </w:rPr>
        <w:t>*</w:t>
      </w:r>
      <w:r w:rsidRPr="007D1E32">
        <w:rPr>
          <w:rFonts w:ascii="Comic Sans MS" w:hAnsi="Comic Sans MS" w:cs="Estrangelo Edessa"/>
          <w:b/>
          <w:i/>
          <w:sz w:val="20"/>
          <w:szCs w:val="20"/>
        </w:rPr>
        <w:t>MEDICAL MUTUAL SUPERMED PLUS (PPO) NETWORK</w:t>
      </w:r>
    </w:p>
    <w:sectPr w:rsidR="0045609C" w:rsidSect="00417A2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008" w:right="1440" w:bottom="432" w:left="1440" w:header="288" w:footer="720" w:gutter="0"/>
      <w:pgBorders w:offsetFrom="page">
        <w:top w:val="dotted" w:sz="12" w:space="24" w:color="008080"/>
        <w:left w:val="dotted" w:sz="12" w:space="24" w:color="008080"/>
        <w:bottom w:val="dotted" w:sz="12" w:space="24" w:color="008080"/>
        <w:right w:val="dotted" w:sz="12" w:space="24" w:color="008080"/>
      </w:pgBorders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2D88" w:rsidRDefault="00422D88">
      <w:r>
        <w:separator/>
      </w:r>
    </w:p>
  </w:endnote>
  <w:endnote w:type="continuationSeparator" w:id="0">
    <w:p w:rsidR="00422D88" w:rsidRDefault="00422D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TC Berkeley Oldstyle Std">
    <w:panose1 w:val="00000000000000000000"/>
    <w:charset w:val="00"/>
    <w:family w:val="roman"/>
    <w:notTrueType/>
    <w:pitch w:val="variable"/>
    <w:sig w:usb0="A00000AF" w:usb1="5000205B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ZapfChancery">
    <w:altName w:val="Monotype Corsiv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Estrangelo Edessa">
    <w:panose1 w:val="000000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113" w:rsidRPr="001A770D" w:rsidRDefault="00A15113" w:rsidP="001A770D">
    <w:pPr>
      <w:pStyle w:val="Footer"/>
      <w:pBdr>
        <w:top w:val="single" w:sz="4" w:space="1" w:color="auto"/>
      </w:pBdr>
      <w:rPr>
        <w:rFonts w:ascii="Arial" w:hAnsi="Arial" w:cs="Arial"/>
        <w:sz w:val="16"/>
        <w:szCs w:val="16"/>
      </w:rPr>
    </w:pPr>
    <w:r w:rsidRPr="001A770D">
      <w:rPr>
        <w:rFonts w:ascii="Arial" w:hAnsi="Arial" w:cs="Arial"/>
        <w:sz w:val="16"/>
        <w:szCs w:val="16"/>
      </w:rPr>
      <w:t xml:space="preserve">Page </w:t>
    </w:r>
    <w:r w:rsidR="00F55BA6" w:rsidRPr="001A770D">
      <w:rPr>
        <w:rStyle w:val="PageNumber"/>
        <w:rFonts w:ascii="Arial" w:hAnsi="Arial" w:cs="Arial"/>
        <w:sz w:val="16"/>
        <w:szCs w:val="16"/>
      </w:rPr>
      <w:fldChar w:fldCharType="begin"/>
    </w:r>
    <w:r w:rsidRPr="001A770D">
      <w:rPr>
        <w:rStyle w:val="PageNumber"/>
        <w:rFonts w:ascii="Arial" w:hAnsi="Arial" w:cs="Arial"/>
        <w:sz w:val="16"/>
        <w:szCs w:val="16"/>
      </w:rPr>
      <w:instrText xml:space="preserve">PAGE  </w:instrText>
    </w:r>
    <w:r w:rsidR="00F55BA6" w:rsidRPr="001A770D">
      <w:rPr>
        <w:rStyle w:val="PageNumber"/>
        <w:rFonts w:ascii="Arial" w:hAnsi="Arial" w:cs="Arial"/>
        <w:sz w:val="16"/>
        <w:szCs w:val="16"/>
      </w:rPr>
      <w:fldChar w:fldCharType="separate"/>
    </w:r>
    <w:r w:rsidR="00BC1E1A">
      <w:rPr>
        <w:rStyle w:val="PageNumber"/>
        <w:rFonts w:ascii="Arial" w:hAnsi="Arial" w:cs="Arial"/>
        <w:noProof/>
        <w:sz w:val="16"/>
        <w:szCs w:val="16"/>
      </w:rPr>
      <w:t>2</w:t>
    </w:r>
    <w:r w:rsidR="00F55BA6" w:rsidRPr="001A770D">
      <w:rPr>
        <w:rStyle w:val="PageNumber"/>
        <w:rFonts w:ascii="Arial" w:hAnsi="Arial" w:cs="Arial"/>
        <w:sz w:val="16"/>
        <w:szCs w:val="16"/>
      </w:rPr>
      <w:fldChar w:fldCharType="end"/>
    </w:r>
    <w:r w:rsidRPr="001A770D">
      <w:rPr>
        <w:rFonts w:ascii="Arial" w:hAnsi="Arial" w:cs="Arial"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>Babcock &amp; Wilcox</w:t>
    </w:r>
    <w:r w:rsidRPr="001A770D">
      <w:rPr>
        <w:rFonts w:ascii="Arial" w:hAnsi="Arial" w:cs="Arial"/>
        <w:sz w:val="16"/>
        <w:szCs w:val="16"/>
      </w:rPr>
      <w:tab/>
      <w:t>Medical Mutual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113" w:rsidRPr="007A1FB2" w:rsidRDefault="00A15113" w:rsidP="007A1FB2">
    <w:pPr>
      <w:pStyle w:val="Footer"/>
      <w:pBdr>
        <w:top w:val="single" w:sz="4" w:space="1" w:color="auto"/>
      </w:pBdr>
      <w:rPr>
        <w:rFonts w:ascii="Arial" w:hAnsi="Arial" w:cs="Arial"/>
        <w:sz w:val="16"/>
        <w:szCs w:val="16"/>
      </w:rPr>
    </w:pPr>
    <w:r w:rsidRPr="001A770D">
      <w:rPr>
        <w:rFonts w:ascii="Arial" w:hAnsi="Arial" w:cs="Arial"/>
        <w:sz w:val="16"/>
        <w:szCs w:val="16"/>
      </w:rPr>
      <w:t>Medical Mutual</w:t>
    </w:r>
    <w:r w:rsidRPr="001A770D">
      <w:rPr>
        <w:rFonts w:ascii="Arial" w:hAnsi="Arial" w:cs="Arial"/>
        <w:sz w:val="16"/>
        <w:szCs w:val="16"/>
      </w:rPr>
      <w:tab/>
    </w:r>
    <w:r>
      <w:rPr>
        <w:rFonts w:ascii="Arial" w:hAnsi="Arial" w:cs="Arial"/>
        <w:b/>
        <w:sz w:val="16"/>
        <w:szCs w:val="16"/>
      </w:rPr>
      <w:t>Babcock &amp; Wilcox</w:t>
    </w:r>
    <w:r w:rsidRPr="001A770D">
      <w:rPr>
        <w:rFonts w:ascii="Arial" w:hAnsi="Arial" w:cs="Arial"/>
        <w:sz w:val="16"/>
        <w:szCs w:val="16"/>
      </w:rPr>
      <w:tab/>
      <w:t xml:space="preserve">Page </w:t>
    </w:r>
    <w:r w:rsidR="00F55BA6" w:rsidRPr="001A770D">
      <w:rPr>
        <w:rStyle w:val="PageNumber"/>
        <w:rFonts w:ascii="Arial" w:hAnsi="Arial" w:cs="Arial"/>
        <w:sz w:val="16"/>
        <w:szCs w:val="16"/>
      </w:rPr>
      <w:fldChar w:fldCharType="begin"/>
    </w:r>
    <w:r w:rsidRPr="001A770D">
      <w:rPr>
        <w:rStyle w:val="PageNumber"/>
        <w:rFonts w:ascii="Arial" w:hAnsi="Arial" w:cs="Arial"/>
        <w:sz w:val="16"/>
        <w:szCs w:val="16"/>
      </w:rPr>
      <w:instrText xml:space="preserve">PAGE  </w:instrText>
    </w:r>
    <w:r w:rsidR="00F55BA6" w:rsidRPr="001A770D">
      <w:rPr>
        <w:rStyle w:val="PageNumber"/>
        <w:rFonts w:ascii="Arial" w:hAnsi="Arial" w:cs="Arial"/>
        <w:sz w:val="16"/>
        <w:szCs w:val="16"/>
      </w:rPr>
      <w:fldChar w:fldCharType="separate"/>
    </w:r>
    <w:r w:rsidR="005D383B">
      <w:rPr>
        <w:rStyle w:val="PageNumber"/>
        <w:rFonts w:ascii="Arial" w:hAnsi="Arial" w:cs="Arial"/>
        <w:noProof/>
        <w:sz w:val="16"/>
        <w:szCs w:val="16"/>
      </w:rPr>
      <w:t>19</w:t>
    </w:r>
    <w:r w:rsidR="00F55BA6" w:rsidRPr="001A770D">
      <w:rPr>
        <w:rStyle w:val="PageNumber"/>
        <w:rFonts w:ascii="Arial" w:hAnsi="Arial" w:cs="Arial"/>
        <w:sz w:val="16"/>
        <w:szCs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C5C" w:rsidRDefault="00397C5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2D88" w:rsidRDefault="00422D88">
      <w:r>
        <w:separator/>
      </w:r>
    </w:p>
  </w:footnote>
  <w:footnote w:type="continuationSeparator" w:id="0">
    <w:p w:rsidR="00422D88" w:rsidRDefault="00422D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7C5C" w:rsidRDefault="00397C5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113" w:rsidRDefault="00A15113" w:rsidP="001A770D">
    <w:pPr>
      <w:pStyle w:val="Header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113" w:rsidRDefault="00A15113" w:rsidP="001A770D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2066925</wp:posOffset>
          </wp:positionH>
          <wp:positionV relativeFrom="paragraph">
            <wp:posOffset>225425</wp:posOffset>
          </wp:positionV>
          <wp:extent cx="1771650" cy="723265"/>
          <wp:effectExtent l="0" t="0" r="0" b="635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M Logo_C (CMYK_600dpi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1650" cy="723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F2861"/>
    <w:multiLevelType w:val="hybridMultilevel"/>
    <w:tmpl w:val="78CA4E82"/>
    <w:lvl w:ilvl="0" w:tplc="958ECFAE">
      <w:start w:val="1"/>
      <w:numFmt w:val="bullet"/>
      <w:pStyle w:val="RFPBullet2"/>
      <w:lvlText w:val="-"/>
      <w:lvlJc w:val="left"/>
      <w:pPr>
        <w:tabs>
          <w:tab w:val="num" w:pos="1440"/>
        </w:tabs>
        <w:ind w:left="1440" w:hanging="432"/>
      </w:pPr>
      <w:rPr>
        <w:rFonts w:ascii="Times New Roman" w:hAnsi="Times New Roman" w:cs="Times New Roman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2480991"/>
    <w:multiLevelType w:val="hybridMultilevel"/>
    <w:tmpl w:val="59E88AF0"/>
    <w:lvl w:ilvl="0" w:tplc="CD68B6E6">
      <w:start w:val="1"/>
      <w:numFmt w:val="bullet"/>
      <w:pStyle w:val="RFPBullet1"/>
      <w:lvlText w:val="▪"/>
      <w:lvlJc w:val="left"/>
      <w:pPr>
        <w:tabs>
          <w:tab w:val="num" w:pos="1008"/>
        </w:tabs>
        <w:ind w:left="1008" w:hanging="288"/>
      </w:pPr>
      <w:rPr>
        <w:rFonts w:ascii="Arial" w:hAnsi="Aria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8035B4F"/>
    <w:multiLevelType w:val="hybridMultilevel"/>
    <w:tmpl w:val="CCB618AC"/>
    <w:name w:val="+PragBullets3"/>
    <w:lvl w:ilvl="0" w:tplc="8DDC958E">
      <w:start w:val="1"/>
      <w:numFmt w:val="decimal"/>
      <w:pStyle w:val="QuestionFormatRFP"/>
      <w:lvlText w:val="%1."/>
      <w:lvlJc w:val="left"/>
      <w:pPr>
        <w:ind w:left="360" w:hanging="360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4"/>
        <w:szCs w:val="22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9A0351B"/>
    <w:multiLevelType w:val="hybridMultilevel"/>
    <w:tmpl w:val="419A3972"/>
    <w:lvl w:ilvl="0" w:tplc="4A122B58">
      <w:start w:val="1"/>
      <w:numFmt w:val="bullet"/>
      <w:lvlText w:val="-"/>
      <w:lvlJc w:val="left"/>
      <w:pPr>
        <w:tabs>
          <w:tab w:val="num" w:pos="1296"/>
        </w:tabs>
        <w:ind w:left="1296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872"/>
        </w:tabs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92"/>
        </w:tabs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12"/>
        </w:tabs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32"/>
        </w:tabs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52"/>
        </w:tabs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72"/>
        </w:tabs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92"/>
        </w:tabs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12"/>
        </w:tabs>
        <w:ind w:left="6912" w:hanging="360"/>
      </w:pPr>
      <w:rPr>
        <w:rFonts w:ascii="Wingdings" w:hAnsi="Wingdings" w:hint="default"/>
      </w:rPr>
    </w:lvl>
  </w:abstractNum>
  <w:abstractNum w:abstractNumId="4">
    <w:nsid w:val="1EA97C78"/>
    <w:multiLevelType w:val="multilevel"/>
    <w:tmpl w:val="4A46BA9C"/>
    <w:lvl w:ilvl="0">
      <w:start w:val="1"/>
      <w:numFmt w:val="bullet"/>
      <w:lvlText w:val="▪"/>
      <w:lvlJc w:val="left"/>
      <w:pPr>
        <w:tabs>
          <w:tab w:val="num" w:pos="936"/>
        </w:tabs>
        <w:ind w:left="936" w:hanging="432"/>
      </w:pPr>
      <w:rPr>
        <w:rFonts w:ascii="Arial" w:hAnsi="Arial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5EB1587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>
    <w:nsid w:val="4D59163F"/>
    <w:multiLevelType w:val="hybridMultilevel"/>
    <w:tmpl w:val="485C5F94"/>
    <w:lvl w:ilvl="0" w:tplc="EC8430D2">
      <w:start w:val="1"/>
      <w:numFmt w:val="bullet"/>
      <w:lvlText w:val="-"/>
      <w:lvlJc w:val="left"/>
      <w:pPr>
        <w:tabs>
          <w:tab w:val="num" w:pos="1296"/>
        </w:tabs>
        <w:ind w:left="1296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872"/>
        </w:tabs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92"/>
        </w:tabs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12"/>
        </w:tabs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32"/>
        </w:tabs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52"/>
        </w:tabs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72"/>
        </w:tabs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92"/>
        </w:tabs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12"/>
        </w:tabs>
        <w:ind w:left="6912" w:hanging="360"/>
      </w:pPr>
      <w:rPr>
        <w:rFonts w:ascii="Wingdings" w:hAnsi="Wingdings" w:hint="default"/>
      </w:rPr>
    </w:lvl>
  </w:abstractNum>
  <w:abstractNum w:abstractNumId="7">
    <w:nsid w:val="62367900"/>
    <w:multiLevelType w:val="hybridMultilevel"/>
    <w:tmpl w:val="9A925830"/>
    <w:lvl w:ilvl="0" w:tplc="2940F25E">
      <w:start w:val="1"/>
      <w:numFmt w:val="decimal"/>
      <w:lvlText w:val="%1."/>
      <w:lvlJc w:val="left"/>
      <w:pPr>
        <w:tabs>
          <w:tab w:val="num" w:pos="504"/>
        </w:tabs>
        <w:ind w:left="504" w:hanging="504"/>
      </w:pPr>
      <w:rPr>
        <w:rFonts w:ascii="ITC Berkeley Oldstyle Std" w:hAnsi="ITC Berkeley Oldstyle Std" w:hint="default"/>
        <w:b/>
        <w:i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7FA1C1A"/>
    <w:multiLevelType w:val="hybridMultilevel"/>
    <w:tmpl w:val="9C9C8548"/>
    <w:lvl w:ilvl="0" w:tplc="0814356A">
      <w:start w:val="1"/>
      <w:numFmt w:val="bullet"/>
      <w:pStyle w:val="RFPBullet1Heading"/>
      <w:lvlText w:val="▪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6E516F61"/>
    <w:multiLevelType w:val="multilevel"/>
    <w:tmpl w:val="485C5F94"/>
    <w:lvl w:ilvl="0">
      <w:start w:val="1"/>
      <w:numFmt w:val="bullet"/>
      <w:lvlText w:val="-"/>
      <w:lvlJc w:val="left"/>
      <w:pPr>
        <w:tabs>
          <w:tab w:val="num" w:pos="1296"/>
        </w:tabs>
        <w:ind w:left="1296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1872"/>
        </w:tabs>
        <w:ind w:left="187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92"/>
        </w:tabs>
        <w:ind w:left="25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12"/>
        </w:tabs>
        <w:ind w:left="331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32"/>
        </w:tabs>
        <w:ind w:left="403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52"/>
        </w:tabs>
        <w:ind w:left="475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72"/>
        </w:tabs>
        <w:ind w:left="547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92"/>
        </w:tabs>
        <w:ind w:left="619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12"/>
        </w:tabs>
        <w:ind w:left="6912" w:hanging="360"/>
      </w:pPr>
      <w:rPr>
        <w:rFonts w:ascii="Wingdings" w:hAnsi="Wingdings" w:hint="default"/>
      </w:rPr>
    </w:lvl>
  </w:abstractNum>
  <w:abstractNum w:abstractNumId="10">
    <w:nsid w:val="770C6B9B"/>
    <w:multiLevelType w:val="hybridMultilevel"/>
    <w:tmpl w:val="4A46BA9C"/>
    <w:lvl w:ilvl="0" w:tplc="64A695EA">
      <w:start w:val="1"/>
      <w:numFmt w:val="bullet"/>
      <w:lvlText w:val="▪"/>
      <w:lvlJc w:val="left"/>
      <w:pPr>
        <w:tabs>
          <w:tab w:val="num" w:pos="936"/>
        </w:tabs>
        <w:ind w:left="936" w:hanging="432"/>
      </w:pPr>
      <w:rPr>
        <w:rFonts w:ascii="Arial" w:hAnsi="Aria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8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7"/>
  </w:num>
  <w:num w:numId="16">
    <w:abstractNumId w:val="10"/>
  </w:num>
  <w:num w:numId="17">
    <w:abstractNumId w:val="4"/>
  </w:num>
  <w:num w:numId="18">
    <w:abstractNumId w:val="6"/>
  </w:num>
  <w:num w:numId="19">
    <w:abstractNumId w:val="9"/>
  </w:num>
  <w:num w:numId="20">
    <w:abstractNumId w:val="3"/>
  </w:num>
  <w:num w:numId="21">
    <w:abstractNumId w:val="5"/>
  </w:num>
  <w:num w:numId="22">
    <w:abstractNumId w:val="1"/>
  </w:num>
  <w:num w:numId="23">
    <w:abstractNumId w:val="1"/>
  </w:num>
  <w:num w:numId="24">
    <w:abstractNumId w:val="1"/>
  </w:num>
  <w:num w:numId="25">
    <w:abstractNumId w:val="1"/>
  </w:num>
  <w:num w:numId="26">
    <w:abstractNumId w:val="1"/>
  </w:num>
  <w:num w:numId="27">
    <w:abstractNumId w:val="1"/>
  </w:num>
  <w:num w:numId="28">
    <w:abstractNumId w:val="1"/>
  </w:num>
  <w:num w:numId="29">
    <w:abstractNumId w:val="1"/>
  </w:num>
  <w:num w:numId="30">
    <w:abstractNumId w:val="1"/>
  </w:num>
  <w:num w:numId="31">
    <w:abstractNumId w:val="1"/>
  </w:num>
  <w:num w:numId="32">
    <w:abstractNumId w:val="1"/>
  </w:num>
  <w:num w:numId="33">
    <w:abstractNumId w:val="1"/>
  </w:num>
  <w:num w:numId="34">
    <w:abstractNumId w:val="1"/>
  </w:num>
  <w:num w:numId="35">
    <w:abstractNumId w:val="1"/>
  </w:num>
  <w:num w:numId="36">
    <w:abstractNumId w:val="1"/>
  </w:num>
  <w:num w:numId="37">
    <w:abstractNumId w:val="1"/>
  </w:num>
  <w:num w:numId="38">
    <w:abstractNumId w:val="1"/>
  </w:num>
  <w:num w:numId="39">
    <w:abstractNumId w:val="1"/>
  </w:num>
  <w:num w:numId="40">
    <w:abstractNumId w:val="8"/>
  </w:num>
  <w:num w:numId="41">
    <w:abstractNumId w:val="8"/>
  </w:num>
  <w:num w:numId="42">
    <w:abstractNumId w:val="8"/>
  </w:num>
  <w:num w:numId="43">
    <w:abstractNumId w:val="8"/>
  </w:num>
  <w:num w:numId="44">
    <w:abstractNumId w:val="8"/>
  </w:num>
  <w:num w:numId="45">
    <w:abstractNumId w:val="8"/>
  </w:num>
  <w:num w:numId="46">
    <w:abstractNumId w:val="8"/>
  </w:num>
  <w:num w:numId="47">
    <w:abstractNumId w:val="1"/>
  </w:num>
  <w:num w:numId="48">
    <w:abstractNumId w:val="1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linkStyles/>
  <w:stylePaneFormatFilter w:val="3F01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325AA"/>
    <w:rsid w:val="00005B7D"/>
    <w:rsid w:val="00007F7A"/>
    <w:rsid w:val="000136AA"/>
    <w:rsid w:val="00014BCC"/>
    <w:rsid w:val="000160B8"/>
    <w:rsid w:val="00016C30"/>
    <w:rsid w:val="00016E0A"/>
    <w:rsid w:val="00021D2B"/>
    <w:rsid w:val="00024C47"/>
    <w:rsid w:val="000354ED"/>
    <w:rsid w:val="0004121D"/>
    <w:rsid w:val="00051991"/>
    <w:rsid w:val="00051DB7"/>
    <w:rsid w:val="00052EBA"/>
    <w:rsid w:val="00055720"/>
    <w:rsid w:val="00056454"/>
    <w:rsid w:val="00060EBF"/>
    <w:rsid w:val="0006223A"/>
    <w:rsid w:val="000634D6"/>
    <w:rsid w:val="0006445F"/>
    <w:rsid w:val="000734A3"/>
    <w:rsid w:val="000741FA"/>
    <w:rsid w:val="00077C68"/>
    <w:rsid w:val="00080AAA"/>
    <w:rsid w:val="00084C68"/>
    <w:rsid w:val="00091186"/>
    <w:rsid w:val="00092B4F"/>
    <w:rsid w:val="00093C37"/>
    <w:rsid w:val="00094924"/>
    <w:rsid w:val="00094D7E"/>
    <w:rsid w:val="000970A3"/>
    <w:rsid w:val="000A13DA"/>
    <w:rsid w:val="000A6158"/>
    <w:rsid w:val="000C0A24"/>
    <w:rsid w:val="000C335C"/>
    <w:rsid w:val="000C3D15"/>
    <w:rsid w:val="000C5124"/>
    <w:rsid w:val="000D5A08"/>
    <w:rsid w:val="000D7E3B"/>
    <w:rsid w:val="000E07CF"/>
    <w:rsid w:val="000E320B"/>
    <w:rsid w:val="000F021B"/>
    <w:rsid w:val="000F4C6F"/>
    <w:rsid w:val="000F691A"/>
    <w:rsid w:val="000F74F3"/>
    <w:rsid w:val="0010046F"/>
    <w:rsid w:val="00100640"/>
    <w:rsid w:val="0011132A"/>
    <w:rsid w:val="00111CE5"/>
    <w:rsid w:val="00112F3E"/>
    <w:rsid w:val="00113005"/>
    <w:rsid w:val="00120DBF"/>
    <w:rsid w:val="0012198C"/>
    <w:rsid w:val="0012313E"/>
    <w:rsid w:val="0012384F"/>
    <w:rsid w:val="00124FF1"/>
    <w:rsid w:val="00132500"/>
    <w:rsid w:val="00134834"/>
    <w:rsid w:val="001421DB"/>
    <w:rsid w:val="00142364"/>
    <w:rsid w:val="001434D0"/>
    <w:rsid w:val="00145D7E"/>
    <w:rsid w:val="0014635B"/>
    <w:rsid w:val="001514E1"/>
    <w:rsid w:val="00151583"/>
    <w:rsid w:val="00151B27"/>
    <w:rsid w:val="001536AD"/>
    <w:rsid w:val="00155A59"/>
    <w:rsid w:val="00155F50"/>
    <w:rsid w:val="00156F78"/>
    <w:rsid w:val="00162B8D"/>
    <w:rsid w:val="001635D8"/>
    <w:rsid w:val="00166F3A"/>
    <w:rsid w:val="00175D76"/>
    <w:rsid w:val="00186C7C"/>
    <w:rsid w:val="00192FE5"/>
    <w:rsid w:val="001A036C"/>
    <w:rsid w:val="001A770D"/>
    <w:rsid w:val="001B1CC3"/>
    <w:rsid w:val="001B404E"/>
    <w:rsid w:val="001C7A1F"/>
    <w:rsid w:val="001D0814"/>
    <w:rsid w:val="001D1AC8"/>
    <w:rsid w:val="001D544C"/>
    <w:rsid w:val="001E2634"/>
    <w:rsid w:val="001E63B4"/>
    <w:rsid w:val="001E75A8"/>
    <w:rsid w:val="001F26A7"/>
    <w:rsid w:val="001F514B"/>
    <w:rsid w:val="001F5E75"/>
    <w:rsid w:val="00205885"/>
    <w:rsid w:val="002058CE"/>
    <w:rsid w:val="00205D33"/>
    <w:rsid w:val="00206780"/>
    <w:rsid w:val="00206C0F"/>
    <w:rsid w:val="002166E8"/>
    <w:rsid w:val="00220458"/>
    <w:rsid w:val="0022283C"/>
    <w:rsid w:val="00223DA1"/>
    <w:rsid w:val="002257F1"/>
    <w:rsid w:val="002278F3"/>
    <w:rsid w:val="00240CC8"/>
    <w:rsid w:val="00244D9A"/>
    <w:rsid w:val="00245DC0"/>
    <w:rsid w:val="00246241"/>
    <w:rsid w:val="00246EE7"/>
    <w:rsid w:val="00247834"/>
    <w:rsid w:val="00252890"/>
    <w:rsid w:val="00253239"/>
    <w:rsid w:val="002613FA"/>
    <w:rsid w:val="002620B7"/>
    <w:rsid w:val="0026402E"/>
    <w:rsid w:val="00265663"/>
    <w:rsid w:val="00267532"/>
    <w:rsid w:val="00267B2D"/>
    <w:rsid w:val="00285271"/>
    <w:rsid w:val="00290F40"/>
    <w:rsid w:val="00296EEB"/>
    <w:rsid w:val="002A3C0A"/>
    <w:rsid w:val="002A48AC"/>
    <w:rsid w:val="002B7387"/>
    <w:rsid w:val="002B772C"/>
    <w:rsid w:val="002D4CE0"/>
    <w:rsid w:val="002E075C"/>
    <w:rsid w:val="002E14AB"/>
    <w:rsid w:val="002E185B"/>
    <w:rsid w:val="002E1DFA"/>
    <w:rsid w:val="002E395B"/>
    <w:rsid w:val="002E3B08"/>
    <w:rsid w:val="002E6546"/>
    <w:rsid w:val="002E7523"/>
    <w:rsid w:val="002F601C"/>
    <w:rsid w:val="0030387A"/>
    <w:rsid w:val="003041A9"/>
    <w:rsid w:val="00311B3A"/>
    <w:rsid w:val="00320839"/>
    <w:rsid w:val="00332D4F"/>
    <w:rsid w:val="00333AB8"/>
    <w:rsid w:val="00334B00"/>
    <w:rsid w:val="00336671"/>
    <w:rsid w:val="003458D0"/>
    <w:rsid w:val="00347610"/>
    <w:rsid w:val="00350DDA"/>
    <w:rsid w:val="00350F2F"/>
    <w:rsid w:val="00356D61"/>
    <w:rsid w:val="0036549D"/>
    <w:rsid w:val="0038733B"/>
    <w:rsid w:val="003926AC"/>
    <w:rsid w:val="00394989"/>
    <w:rsid w:val="00397C5C"/>
    <w:rsid w:val="003A08E5"/>
    <w:rsid w:val="003A17AB"/>
    <w:rsid w:val="003A3F27"/>
    <w:rsid w:val="003A78CD"/>
    <w:rsid w:val="003B08A4"/>
    <w:rsid w:val="003B2E93"/>
    <w:rsid w:val="003C08F2"/>
    <w:rsid w:val="003C12C6"/>
    <w:rsid w:val="003C684C"/>
    <w:rsid w:val="003C71E4"/>
    <w:rsid w:val="003D302F"/>
    <w:rsid w:val="003D5B45"/>
    <w:rsid w:val="003D5F10"/>
    <w:rsid w:val="003E52F6"/>
    <w:rsid w:val="003F1439"/>
    <w:rsid w:val="003F2E8A"/>
    <w:rsid w:val="003F5F28"/>
    <w:rsid w:val="0040267D"/>
    <w:rsid w:val="004038A7"/>
    <w:rsid w:val="0040438F"/>
    <w:rsid w:val="004077C9"/>
    <w:rsid w:val="00411E67"/>
    <w:rsid w:val="00413912"/>
    <w:rsid w:val="0041483B"/>
    <w:rsid w:val="00417A28"/>
    <w:rsid w:val="00420444"/>
    <w:rsid w:val="00421E50"/>
    <w:rsid w:val="00422D88"/>
    <w:rsid w:val="00425DB4"/>
    <w:rsid w:val="00425E36"/>
    <w:rsid w:val="00433885"/>
    <w:rsid w:val="004368B7"/>
    <w:rsid w:val="00443ECE"/>
    <w:rsid w:val="00450635"/>
    <w:rsid w:val="004524D5"/>
    <w:rsid w:val="00455A0D"/>
    <w:rsid w:val="0045609C"/>
    <w:rsid w:val="00456249"/>
    <w:rsid w:val="00470D34"/>
    <w:rsid w:val="00472ED1"/>
    <w:rsid w:val="00476F6C"/>
    <w:rsid w:val="00481BD4"/>
    <w:rsid w:val="00481D85"/>
    <w:rsid w:val="00485983"/>
    <w:rsid w:val="00490ADB"/>
    <w:rsid w:val="00491454"/>
    <w:rsid w:val="00491F36"/>
    <w:rsid w:val="00494238"/>
    <w:rsid w:val="004A52CC"/>
    <w:rsid w:val="004A531E"/>
    <w:rsid w:val="004A739F"/>
    <w:rsid w:val="004B1631"/>
    <w:rsid w:val="004B3906"/>
    <w:rsid w:val="004C0049"/>
    <w:rsid w:val="004C7532"/>
    <w:rsid w:val="004C7B18"/>
    <w:rsid w:val="004D5D1D"/>
    <w:rsid w:val="004D72EC"/>
    <w:rsid w:val="004E09E3"/>
    <w:rsid w:val="004F25D2"/>
    <w:rsid w:val="004F28B6"/>
    <w:rsid w:val="004F2DFE"/>
    <w:rsid w:val="005012B3"/>
    <w:rsid w:val="00502D07"/>
    <w:rsid w:val="0050498D"/>
    <w:rsid w:val="00504A4F"/>
    <w:rsid w:val="00516570"/>
    <w:rsid w:val="005205A7"/>
    <w:rsid w:val="005206B8"/>
    <w:rsid w:val="005262AD"/>
    <w:rsid w:val="005262C5"/>
    <w:rsid w:val="00531898"/>
    <w:rsid w:val="00532C21"/>
    <w:rsid w:val="00534AA9"/>
    <w:rsid w:val="00535448"/>
    <w:rsid w:val="00540522"/>
    <w:rsid w:val="00543DEE"/>
    <w:rsid w:val="00546AF0"/>
    <w:rsid w:val="005533CF"/>
    <w:rsid w:val="0057441E"/>
    <w:rsid w:val="00581F39"/>
    <w:rsid w:val="00586DF7"/>
    <w:rsid w:val="0059011D"/>
    <w:rsid w:val="00593C10"/>
    <w:rsid w:val="0059506B"/>
    <w:rsid w:val="00595AD0"/>
    <w:rsid w:val="005A219B"/>
    <w:rsid w:val="005A2342"/>
    <w:rsid w:val="005A447B"/>
    <w:rsid w:val="005B347D"/>
    <w:rsid w:val="005B6777"/>
    <w:rsid w:val="005C1884"/>
    <w:rsid w:val="005C3F55"/>
    <w:rsid w:val="005C4CAB"/>
    <w:rsid w:val="005C5219"/>
    <w:rsid w:val="005C54CC"/>
    <w:rsid w:val="005D383B"/>
    <w:rsid w:val="005E062C"/>
    <w:rsid w:val="005F0C0F"/>
    <w:rsid w:val="005F72E3"/>
    <w:rsid w:val="005F7479"/>
    <w:rsid w:val="005F7A9D"/>
    <w:rsid w:val="00601883"/>
    <w:rsid w:val="00601926"/>
    <w:rsid w:val="0060526B"/>
    <w:rsid w:val="00611218"/>
    <w:rsid w:val="00611853"/>
    <w:rsid w:val="00612036"/>
    <w:rsid w:val="006279CF"/>
    <w:rsid w:val="00634F7C"/>
    <w:rsid w:val="0064382A"/>
    <w:rsid w:val="006438DA"/>
    <w:rsid w:val="006448D0"/>
    <w:rsid w:val="0064517E"/>
    <w:rsid w:val="0064742C"/>
    <w:rsid w:val="00651D28"/>
    <w:rsid w:val="00651FAF"/>
    <w:rsid w:val="00656D86"/>
    <w:rsid w:val="00662DA3"/>
    <w:rsid w:val="00663C9B"/>
    <w:rsid w:val="006709CA"/>
    <w:rsid w:val="0067278E"/>
    <w:rsid w:val="00673ADE"/>
    <w:rsid w:val="0068459F"/>
    <w:rsid w:val="006A55EB"/>
    <w:rsid w:val="006A659E"/>
    <w:rsid w:val="006B1C12"/>
    <w:rsid w:val="006B300B"/>
    <w:rsid w:val="006E1DC1"/>
    <w:rsid w:val="006E4C3E"/>
    <w:rsid w:val="006E70B3"/>
    <w:rsid w:val="006E739E"/>
    <w:rsid w:val="006E78D0"/>
    <w:rsid w:val="006F18DE"/>
    <w:rsid w:val="006F1959"/>
    <w:rsid w:val="006F2CC5"/>
    <w:rsid w:val="006F520A"/>
    <w:rsid w:val="006F5FE0"/>
    <w:rsid w:val="006F6F6E"/>
    <w:rsid w:val="006F790F"/>
    <w:rsid w:val="00700868"/>
    <w:rsid w:val="007008E5"/>
    <w:rsid w:val="0070378E"/>
    <w:rsid w:val="00705A4B"/>
    <w:rsid w:val="00711D90"/>
    <w:rsid w:val="00717BB5"/>
    <w:rsid w:val="00727D7C"/>
    <w:rsid w:val="007325AA"/>
    <w:rsid w:val="0073667F"/>
    <w:rsid w:val="00744D56"/>
    <w:rsid w:val="00745BA3"/>
    <w:rsid w:val="0075190F"/>
    <w:rsid w:val="00752CC9"/>
    <w:rsid w:val="00752DA4"/>
    <w:rsid w:val="00753A58"/>
    <w:rsid w:val="00754116"/>
    <w:rsid w:val="00755CE6"/>
    <w:rsid w:val="00763318"/>
    <w:rsid w:val="007708AD"/>
    <w:rsid w:val="007711EC"/>
    <w:rsid w:val="007755DD"/>
    <w:rsid w:val="00777183"/>
    <w:rsid w:val="00785389"/>
    <w:rsid w:val="00785C30"/>
    <w:rsid w:val="00785DE5"/>
    <w:rsid w:val="00791185"/>
    <w:rsid w:val="007936EA"/>
    <w:rsid w:val="007937D4"/>
    <w:rsid w:val="007A1FB2"/>
    <w:rsid w:val="007A2E21"/>
    <w:rsid w:val="007A72DE"/>
    <w:rsid w:val="007B04F7"/>
    <w:rsid w:val="007B05BC"/>
    <w:rsid w:val="007B1576"/>
    <w:rsid w:val="007B45F5"/>
    <w:rsid w:val="007B576B"/>
    <w:rsid w:val="007C2984"/>
    <w:rsid w:val="007D1E32"/>
    <w:rsid w:val="007D7E26"/>
    <w:rsid w:val="007E7A75"/>
    <w:rsid w:val="007F60E4"/>
    <w:rsid w:val="00803341"/>
    <w:rsid w:val="008047F7"/>
    <w:rsid w:val="008112C4"/>
    <w:rsid w:val="00816684"/>
    <w:rsid w:val="00825550"/>
    <w:rsid w:val="00830765"/>
    <w:rsid w:val="00830C5C"/>
    <w:rsid w:val="00831E5A"/>
    <w:rsid w:val="0083612E"/>
    <w:rsid w:val="0084045D"/>
    <w:rsid w:val="0084357B"/>
    <w:rsid w:val="00844C02"/>
    <w:rsid w:val="008655D9"/>
    <w:rsid w:val="00875A67"/>
    <w:rsid w:val="00882C41"/>
    <w:rsid w:val="008856AD"/>
    <w:rsid w:val="008865F1"/>
    <w:rsid w:val="008902DB"/>
    <w:rsid w:val="00890BEA"/>
    <w:rsid w:val="008915D4"/>
    <w:rsid w:val="008917DF"/>
    <w:rsid w:val="00892A46"/>
    <w:rsid w:val="00892B83"/>
    <w:rsid w:val="008A0B95"/>
    <w:rsid w:val="008A6A98"/>
    <w:rsid w:val="008A7689"/>
    <w:rsid w:val="008B23FC"/>
    <w:rsid w:val="008B3AF1"/>
    <w:rsid w:val="008C070A"/>
    <w:rsid w:val="008D0041"/>
    <w:rsid w:val="008D1B32"/>
    <w:rsid w:val="008D1F99"/>
    <w:rsid w:val="008D43C0"/>
    <w:rsid w:val="008D7324"/>
    <w:rsid w:val="008E12BC"/>
    <w:rsid w:val="008E7A97"/>
    <w:rsid w:val="008F0013"/>
    <w:rsid w:val="008F0485"/>
    <w:rsid w:val="008F4A0A"/>
    <w:rsid w:val="008F5448"/>
    <w:rsid w:val="008F6B38"/>
    <w:rsid w:val="008F6B85"/>
    <w:rsid w:val="008F6C4D"/>
    <w:rsid w:val="00903E88"/>
    <w:rsid w:val="00907A63"/>
    <w:rsid w:val="00912D95"/>
    <w:rsid w:val="00912FDE"/>
    <w:rsid w:val="009135DE"/>
    <w:rsid w:val="00914386"/>
    <w:rsid w:val="00922CDD"/>
    <w:rsid w:val="00934F85"/>
    <w:rsid w:val="0093665C"/>
    <w:rsid w:val="0094072A"/>
    <w:rsid w:val="00945BFB"/>
    <w:rsid w:val="009469FD"/>
    <w:rsid w:val="009479EB"/>
    <w:rsid w:val="00952721"/>
    <w:rsid w:val="009537C3"/>
    <w:rsid w:val="0095706D"/>
    <w:rsid w:val="00967B00"/>
    <w:rsid w:val="00970882"/>
    <w:rsid w:val="00972908"/>
    <w:rsid w:val="00975666"/>
    <w:rsid w:val="009769C3"/>
    <w:rsid w:val="00976D76"/>
    <w:rsid w:val="00982A31"/>
    <w:rsid w:val="00983A04"/>
    <w:rsid w:val="00995F26"/>
    <w:rsid w:val="009A1413"/>
    <w:rsid w:val="009A49C8"/>
    <w:rsid w:val="009A7D5A"/>
    <w:rsid w:val="009B663F"/>
    <w:rsid w:val="009C1B24"/>
    <w:rsid w:val="009C33CF"/>
    <w:rsid w:val="009C4372"/>
    <w:rsid w:val="009D1CE2"/>
    <w:rsid w:val="009D232B"/>
    <w:rsid w:val="009D5129"/>
    <w:rsid w:val="009D564D"/>
    <w:rsid w:val="009E0214"/>
    <w:rsid w:val="009E31E1"/>
    <w:rsid w:val="009F4C14"/>
    <w:rsid w:val="009F552D"/>
    <w:rsid w:val="00A0471C"/>
    <w:rsid w:val="00A055D9"/>
    <w:rsid w:val="00A13841"/>
    <w:rsid w:val="00A13C14"/>
    <w:rsid w:val="00A15113"/>
    <w:rsid w:val="00A17061"/>
    <w:rsid w:val="00A21300"/>
    <w:rsid w:val="00A21DE9"/>
    <w:rsid w:val="00A25FEE"/>
    <w:rsid w:val="00A26A2F"/>
    <w:rsid w:val="00A27545"/>
    <w:rsid w:val="00A321A6"/>
    <w:rsid w:val="00A3429B"/>
    <w:rsid w:val="00A37507"/>
    <w:rsid w:val="00A425A6"/>
    <w:rsid w:val="00A505E2"/>
    <w:rsid w:val="00A510D9"/>
    <w:rsid w:val="00A558F1"/>
    <w:rsid w:val="00A663B2"/>
    <w:rsid w:val="00A704D5"/>
    <w:rsid w:val="00A71D51"/>
    <w:rsid w:val="00A73088"/>
    <w:rsid w:val="00A74AFC"/>
    <w:rsid w:val="00A77253"/>
    <w:rsid w:val="00A924C0"/>
    <w:rsid w:val="00A9356A"/>
    <w:rsid w:val="00A942D7"/>
    <w:rsid w:val="00AA2A53"/>
    <w:rsid w:val="00AA7738"/>
    <w:rsid w:val="00AB0336"/>
    <w:rsid w:val="00AB24E2"/>
    <w:rsid w:val="00AB359D"/>
    <w:rsid w:val="00AB4261"/>
    <w:rsid w:val="00AC255F"/>
    <w:rsid w:val="00AC6BD6"/>
    <w:rsid w:val="00AD36DB"/>
    <w:rsid w:val="00AD51EF"/>
    <w:rsid w:val="00AD578C"/>
    <w:rsid w:val="00AD784B"/>
    <w:rsid w:val="00AE1ED8"/>
    <w:rsid w:val="00AE63DA"/>
    <w:rsid w:val="00AE7C30"/>
    <w:rsid w:val="00AF2E07"/>
    <w:rsid w:val="00B03610"/>
    <w:rsid w:val="00B0427A"/>
    <w:rsid w:val="00B04775"/>
    <w:rsid w:val="00B068AF"/>
    <w:rsid w:val="00B1248C"/>
    <w:rsid w:val="00B13EF7"/>
    <w:rsid w:val="00B14E0C"/>
    <w:rsid w:val="00B2207F"/>
    <w:rsid w:val="00B22B42"/>
    <w:rsid w:val="00B25269"/>
    <w:rsid w:val="00B25D83"/>
    <w:rsid w:val="00B26FB7"/>
    <w:rsid w:val="00B527C1"/>
    <w:rsid w:val="00B52F14"/>
    <w:rsid w:val="00B53066"/>
    <w:rsid w:val="00B5397E"/>
    <w:rsid w:val="00B557D2"/>
    <w:rsid w:val="00B558A4"/>
    <w:rsid w:val="00B6099E"/>
    <w:rsid w:val="00B63129"/>
    <w:rsid w:val="00B72219"/>
    <w:rsid w:val="00B74A76"/>
    <w:rsid w:val="00B76618"/>
    <w:rsid w:val="00B77245"/>
    <w:rsid w:val="00B77CDF"/>
    <w:rsid w:val="00B80BB9"/>
    <w:rsid w:val="00B812F8"/>
    <w:rsid w:val="00B81489"/>
    <w:rsid w:val="00B81FF0"/>
    <w:rsid w:val="00B83FEB"/>
    <w:rsid w:val="00B845E1"/>
    <w:rsid w:val="00B851B4"/>
    <w:rsid w:val="00B97873"/>
    <w:rsid w:val="00BA0962"/>
    <w:rsid w:val="00BA395D"/>
    <w:rsid w:val="00BA738D"/>
    <w:rsid w:val="00BC1E1A"/>
    <w:rsid w:val="00BC49EF"/>
    <w:rsid w:val="00BC5078"/>
    <w:rsid w:val="00BC5C56"/>
    <w:rsid w:val="00BC6948"/>
    <w:rsid w:val="00BD126B"/>
    <w:rsid w:val="00BD2265"/>
    <w:rsid w:val="00BD3BE3"/>
    <w:rsid w:val="00BD6A52"/>
    <w:rsid w:val="00BE0F3A"/>
    <w:rsid w:val="00BE1C59"/>
    <w:rsid w:val="00BE222B"/>
    <w:rsid w:val="00BE498B"/>
    <w:rsid w:val="00BE6671"/>
    <w:rsid w:val="00BF1A8E"/>
    <w:rsid w:val="00BF1BFC"/>
    <w:rsid w:val="00BF7F67"/>
    <w:rsid w:val="00C0161E"/>
    <w:rsid w:val="00C02C53"/>
    <w:rsid w:val="00C03193"/>
    <w:rsid w:val="00C03880"/>
    <w:rsid w:val="00C038B0"/>
    <w:rsid w:val="00C10654"/>
    <w:rsid w:val="00C25D15"/>
    <w:rsid w:val="00C25E5C"/>
    <w:rsid w:val="00C27E07"/>
    <w:rsid w:val="00C356D9"/>
    <w:rsid w:val="00C4363F"/>
    <w:rsid w:val="00C43B19"/>
    <w:rsid w:val="00C46340"/>
    <w:rsid w:val="00C5146A"/>
    <w:rsid w:val="00C51ED4"/>
    <w:rsid w:val="00C66599"/>
    <w:rsid w:val="00C72D99"/>
    <w:rsid w:val="00C7670A"/>
    <w:rsid w:val="00C8602B"/>
    <w:rsid w:val="00C908A5"/>
    <w:rsid w:val="00C91BA1"/>
    <w:rsid w:val="00C93A31"/>
    <w:rsid w:val="00C94333"/>
    <w:rsid w:val="00C96BBE"/>
    <w:rsid w:val="00CA021C"/>
    <w:rsid w:val="00CA3C90"/>
    <w:rsid w:val="00CA4B92"/>
    <w:rsid w:val="00CA57BC"/>
    <w:rsid w:val="00CA7B86"/>
    <w:rsid w:val="00CB200A"/>
    <w:rsid w:val="00CB5AF0"/>
    <w:rsid w:val="00CB7CE6"/>
    <w:rsid w:val="00CC60CC"/>
    <w:rsid w:val="00CC60EF"/>
    <w:rsid w:val="00CC64A3"/>
    <w:rsid w:val="00CD17C4"/>
    <w:rsid w:val="00CE6C0F"/>
    <w:rsid w:val="00CE7360"/>
    <w:rsid w:val="00CE7732"/>
    <w:rsid w:val="00CF0989"/>
    <w:rsid w:val="00CF29C5"/>
    <w:rsid w:val="00CF2ABC"/>
    <w:rsid w:val="00CF4350"/>
    <w:rsid w:val="00CF4549"/>
    <w:rsid w:val="00CF6872"/>
    <w:rsid w:val="00D0070F"/>
    <w:rsid w:val="00D034F2"/>
    <w:rsid w:val="00D10D34"/>
    <w:rsid w:val="00D1247A"/>
    <w:rsid w:val="00D12CEA"/>
    <w:rsid w:val="00D12DC4"/>
    <w:rsid w:val="00D15854"/>
    <w:rsid w:val="00D15F6B"/>
    <w:rsid w:val="00D21D75"/>
    <w:rsid w:val="00D2694B"/>
    <w:rsid w:val="00D316BA"/>
    <w:rsid w:val="00D31A1B"/>
    <w:rsid w:val="00D37DA7"/>
    <w:rsid w:val="00D41925"/>
    <w:rsid w:val="00D52F32"/>
    <w:rsid w:val="00D533EA"/>
    <w:rsid w:val="00D54186"/>
    <w:rsid w:val="00D54D50"/>
    <w:rsid w:val="00D61D6D"/>
    <w:rsid w:val="00D621E7"/>
    <w:rsid w:val="00D66F8D"/>
    <w:rsid w:val="00D7520B"/>
    <w:rsid w:val="00D80117"/>
    <w:rsid w:val="00D81003"/>
    <w:rsid w:val="00D852D8"/>
    <w:rsid w:val="00D86111"/>
    <w:rsid w:val="00D96F9C"/>
    <w:rsid w:val="00DA4450"/>
    <w:rsid w:val="00DA5B68"/>
    <w:rsid w:val="00DA79C4"/>
    <w:rsid w:val="00DC2931"/>
    <w:rsid w:val="00DC3398"/>
    <w:rsid w:val="00DC3A6D"/>
    <w:rsid w:val="00DC6972"/>
    <w:rsid w:val="00DD7AFC"/>
    <w:rsid w:val="00DE230E"/>
    <w:rsid w:val="00DF3580"/>
    <w:rsid w:val="00DF3D3B"/>
    <w:rsid w:val="00DF47FC"/>
    <w:rsid w:val="00DF4982"/>
    <w:rsid w:val="00DF5035"/>
    <w:rsid w:val="00DF7D58"/>
    <w:rsid w:val="00E06275"/>
    <w:rsid w:val="00E1063D"/>
    <w:rsid w:val="00E142E6"/>
    <w:rsid w:val="00E15EB5"/>
    <w:rsid w:val="00E22EB6"/>
    <w:rsid w:val="00E230D9"/>
    <w:rsid w:val="00E23BE6"/>
    <w:rsid w:val="00E241BB"/>
    <w:rsid w:val="00E256F4"/>
    <w:rsid w:val="00E370BF"/>
    <w:rsid w:val="00E37F83"/>
    <w:rsid w:val="00E45B70"/>
    <w:rsid w:val="00E55E9F"/>
    <w:rsid w:val="00E61F0B"/>
    <w:rsid w:val="00E7281D"/>
    <w:rsid w:val="00E72F36"/>
    <w:rsid w:val="00E751CA"/>
    <w:rsid w:val="00E81EAF"/>
    <w:rsid w:val="00E83A33"/>
    <w:rsid w:val="00E936F4"/>
    <w:rsid w:val="00EA1B39"/>
    <w:rsid w:val="00EA1DBC"/>
    <w:rsid w:val="00EA2512"/>
    <w:rsid w:val="00EA4516"/>
    <w:rsid w:val="00EB0BD1"/>
    <w:rsid w:val="00EB1180"/>
    <w:rsid w:val="00EB2716"/>
    <w:rsid w:val="00EB2FA3"/>
    <w:rsid w:val="00EB30AC"/>
    <w:rsid w:val="00EB380A"/>
    <w:rsid w:val="00EC1E07"/>
    <w:rsid w:val="00EC48C7"/>
    <w:rsid w:val="00EC6212"/>
    <w:rsid w:val="00EC7FA4"/>
    <w:rsid w:val="00ED7406"/>
    <w:rsid w:val="00EE3F02"/>
    <w:rsid w:val="00EE5E25"/>
    <w:rsid w:val="00EF1640"/>
    <w:rsid w:val="00EF3116"/>
    <w:rsid w:val="00EF32AB"/>
    <w:rsid w:val="00EF36D2"/>
    <w:rsid w:val="00EF6705"/>
    <w:rsid w:val="00F008D3"/>
    <w:rsid w:val="00F04F71"/>
    <w:rsid w:val="00F10C27"/>
    <w:rsid w:val="00F154D2"/>
    <w:rsid w:val="00F25CC4"/>
    <w:rsid w:val="00F3381E"/>
    <w:rsid w:val="00F373E7"/>
    <w:rsid w:val="00F40478"/>
    <w:rsid w:val="00F47F24"/>
    <w:rsid w:val="00F50576"/>
    <w:rsid w:val="00F54B7E"/>
    <w:rsid w:val="00F54EB3"/>
    <w:rsid w:val="00F55BA6"/>
    <w:rsid w:val="00F60977"/>
    <w:rsid w:val="00F625F1"/>
    <w:rsid w:val="00F63EAC"/>
    <w:rsid w:val="00F6425C"/>
    <w:rsid w:val="00F67913"/>
    <w:rsid w:val="00F729B8"/>
    <w:rsid w:val="00F72F2C"/>
    <w:rsid w:val="00F7360D"/>
    <w:rsid w:val="00F80E70"/>
    <w:rsid w:val="00FA0070"/>
    <w:rsid w:val="00FA2A67"/>
    <w:rsid w:val="00FA3966"/>
    <w:rsid w:val="00FB085E"/>
    <w:rsid w:val="00FB1F9F"/>
    <w:rsid w:val="00FB2E34"/>
    <w:rsid w:val="00FB47C1"/>
    <w:rsid w:val="00FB564F"/>
    <w:rsid w:val="00FB7179"/>
    <w:rsid w:val="00FB740E"/>
    <w:rsid w:val="00FC001B"/>
    <w:rsid w:val="00FC06CA"/>
    <w:rsid w:val="00FC3E7E"/>
    <w:rsid w:val="00FC54A7"/>
    <w:rsid w:val="00FD2048"/>
    <w:rsid w:val="00FD3794"/>
    <w:rsid w:val="00FD6B99"/>
    <w:rsid w:val="00FE5185"/>
    <w:rsid w:val="00FF470F"/>
    <w:rsid w:val="00FF62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/>
    <w:lsdException w:name="heading 2" w:semiHidden="0" w:uiPriority="0" w:unhideWhenUsed="0" w:qFormat="1"/>
    <w:lsdException w:name="heading 3" w:semiHidden="0" w:uiPriority="0" w:unhideWhenUsed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609C"/>
    <w:rPr>
      <w:sz w:val="24"/>
      <w:szCs w:val="24"/>
    </w:rPr>
  </w:style>
  <w:style w:type="paragraph" w:styleId="Heading1">
    <w:name w:val="heading 1"/>
    <w:next w:val="Normal"/>
    <w:rsid w:val="00DF47F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next w:val="Normal"/>
    <w:qFormat/>
    <w:rsid w:val="00DF47F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next w:val="Normal"/>
    <w:qFormat/>
    <w:rsid w:val="00DF47F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FPPage1Title">
    <w:name w:val="+RFP Page1 Title"/>
    <w:rsid w:val="00DF47FC"/>
    <w:pPr>
      <w:pBdr>
        <w:bottom w:val="single" w:sz="4" w:space="1" w:color="auto"/>
      </w:pBdr>
      <w:spacing w:before="120"/>
      <w:jc w:val="center"/>
    </w:pPr>
    <w:rPr>
      <w:rFonts w:ascii="Arial" w:hAnsi="Arial"/>
      <w:b/>
      <w:sz w:val="36"/>
      <w:szCs w:val="24"/>
    </w:rPr>
  </w:style>
  <w:style w:type="paragraph" w:customStyle="1" w:styleId="QuestionFormatRFP">
    <w:name w:val="+Question Format (RFP)"/>
    <w:autoRedefine/>
    <w:rsid w:val="00DF47FC"/>
    <w:pPr>
      <w:numPr>
        <w:numId w:val="3"/>
      </w:numPr>
      <w:tabs>
        <w:tab w:val="left" w:pos="720"/>
      </w:tabs>
      <w:ind w:left="720" w:hanging="720"/>
    </w:pPr>
    <w:rPr>
      <w:b/>
      <w:sz w:val="24"/>
      <w:szCs w:val="24"/>
    </w:rPr>
  </w:style>
  <w:style w:type="paragraph" w:customStyle="1" w:styleId="RFPAnswer1">
    <w:name w:val="+RFP Answer1"/>
    <w:link w:val="RFPAnswer1Char"/>
    <w:autoRedefine/>
    <w:rsid w:val="00DF47FC"/>
    <w:pPr>
      <w:ind w:left="720"/>
    </w:pPr>
    <w:rPr>
      <w:sz w:val="24"/>
    </w:rPr>
  </w:style>
  <w:style w:type="paragraph" w:customStyle="1" w:styleId="RFPFooter">
    <w:name w:val="+RFP Footer"/>
    <w:rsid w:val="00DF47FC"/>
    <w:pPr>
      <w:pBdr>
        <w:top w:val="single" w:sz="4" w:space="1" w:color="auto"/>
      </w:pBdr>
      <w:tabs>
        <w:tab w:val="center" w:pos="4680"/>
        <w:tab w:val="right" w:pos="9360"/>
      </w:tabs>
    </w:pPr>
    <w:rPr>
      <w:rFonts w:ascii="Arial" w:hAnsi="Arial" w:cs="Arial"/>
      <w:sz w:val="16"/>
      <w:szCs w:val="16"/>
    </w:rPr>
  </w:style>
  <w:style w:type="paragraph" w:customStyle="1" w:styleId="RFPSectionHeading">
    <w:name w:val="+RFP Section Heading"/>
    <w:rsid w:val="00DF47FC"/>
    <w:rPr>
      <w:rFonts w:ascii="Arial" w:hAnsi="Arial"/>
      <w:b/>
      <w:color w:val="008080"/>
      <w:sz w:val="22"/>
      <w:szCs w:val="22"/>
    </w:rPr>
  </w:style>
  <w:style w:type="paragraph" w:customStyle="1" w:styleId="RFPBullet1">
    <w:name w:val="+RFP Bullet1"/>
    <w:link w:val="RFPBullet1Char"/>
    <w:rsid w:val="00DF47FC"/>
    <w:pPr>
      <w:numPr>
        <w:numId w:val="1"/>
      </w:numPr>
      <w:tabs>
        <w:tab w:val="clear" w:pos="1008"/>
      </w:tabs>
      <w:ind w:left="1080" w:hanging="360"/>
    </w:pPr>
    <w:rPr>
      <w:sz w:val="24"/>
      <w:szCs w:val="24"/>
    </w:rPr>
  </w:style>
  <w:style w:type="paragraph" w:customStyle="1" w:styleId="RFPBullet2">
    <w:name w:val="+RFP Bullet2"/>
    <w:rsid w:val="00DF47FC"/>
    <w:pPr>
      <w:numPr>
        <w:numId w:val="2"/>
      </w:numPr>
      <w:tabs>
        <w:tab w:val="clear" w:pos="1440"/>
      </w:tabs>
      <w:ind w:hanging="360"/>
    </w:pPr>
    <w:rPr>
      <w:sz w:val="24"/>
      <w:szCs w:val="24"/>
    </w:rPr>
  </w:style>
  <w:style w:type="paragraph" w:customStyle="1" w:styleId="RFPHeadingSub">
    <w:name w:val="+RFP Heading (Sub)"/>
    <w:rsid w:val="00DF47FC"/>
    <w:pPr>
      <w:ind w:left="720"/>
    </w:pPr>
    <w:rPr>
      <w:rFonts w:ascii="Arial" w:hAnsi="Arial"/>
      <w:b/>
      <w:bCs/>
      <w:sz w:val="22"/>
    </w:rPr>
  </w:style>
  <w:style w:type="paragraph" w:customStyle="1" w:styleId="RFPBullet1Heading">
    <w:name w:val="+RFP Bullet1 Heading"/>
    <w:rsid w:val="00DF47FC"/>
    <w:pPr>
      <w:numPr>
        <w:numId w:val="4"/>
      </w:numPr>
    </w:pPr>
    <w:rPr>
      <w:b/>
      <w:sz w:val="24"/>
      <w:szCs w:val="24"/>
    </w:rPr>
  </w:style>
  <w:style w:type="paragraph" w:styleId="ListParagraph">
    <w:name w:val="List Paragraph"/>
    <w:basedOn w:val="Normal"/>
    <w:uiPriority w:val="34"/>
    <w:qFormat/>
    <w:rsid w:val="00DF47F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1A770D"/>
    <w:pPr>
      <w:tabs>
        <w:tab w:val="center" w:pos="4680"/>
        <w:tab w:val="right" w:pos="9360"/>
      </w:tabs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1A770D"/>
    <w:rPr>
      <w:sz w:val="24"/>
      <w:szCs w:val="24"/>
    </w:rPr>
  </w:style>
  <w:style w:type="paragraph" w:styleId="Footer">
    <w:name w:val="footer"/>
    <w:aliases w:val="RFP Footer"/>
    <w:basedOn w:val="Normal"/>
    <w:link w:val="FooterChar"/>
    <w:uiPriority w:val="99"/>
    <w:unhideWhenUsed/>
    <w:rsid w:val="001A770D"/>
    <w:pPr>
      <w:tabs>
        <w:tab w:val="center" w:pos="4680"/>
        <w:tab w:val="right" w:pos="9360"/>
      </w:tabs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aliases w:val="RFP Footer Char"/>
    <w:basedOn w:val="DefaultParagraphFont"/>
    <w:link w:val="Footer"/>
    <w:uiPriority w:val="99"/>
    <w:rsid w:val="001A770D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770D"/>
    <w:pPr>
      <w:spacing w:after="200" w:line="276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70D"/>
    <w:rPr>
      <w:rFonts w:ascii="Tahoma" w:hAnsi="Tahoma" w:cs="Tahoma"/>
      <w:sz w:val="16"/>
      <w:szCs w:val="16"/>
    </w:rPr>
  </w:style>
  <w:style w:type="paragraph" w:customStyle="1" w:styleId="RFPHeader">
    <w:name w:val="RFP Header"/>
    <w:basedOn w:val="Normal"/>
    <w:rsid w:val="001A770D"/>
    <w:pPr>
      <w:pBdr>
        <w:bottom w:val="single" w:sz="4" w:space="1" w:color="auto"/>
      </w:pBdr>
      <w:spacing w:after="200" w:line="276" w:lineRule="auto"/>
      <w:jc w:val="right"/>
    </w:pPr>
    <w:rPr>
      <w:rFonts w:ascii="Arial" w:eastAsiaTheme="minorHAnsi" w:hAnsi="Arial" w:cstheme="minorBidi"/>
      <w:b/>
      <w:sz w:val="36"/>
      <w:szCs w:val="22"/>
    </w:rPr>
  </w:style>
  <w:style w:type="character" w:styleId="PageNumber">
    <w:name w:val="page number"/>
    <w:basedOn w:val="DefaultParagraphFont"/>
    <w:rsid w:val="001A770D"/>
  </w:style>
  <w:style w:type="table" w:styleId="TableGrid">
    <w:name w:val="Table Grid"/>
    <w:basedOn w:val="TableNormal"/>
    <w:uiPriority w:val="59"/>
    <w:rsid w:val="00922C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9135DE"/>
    <w:pPr>
      <w:spacing w:before="100" w:beforeAutospacing="1" w:after="100" w:afterAutospacing="1" w:line="276" w:lineRule="auto"/>
    </w:pPr>
    <w:rPr>
      <w:rFonts w:asciiTheme="minorHAnsi" w:eastAsia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E4C3E"/>
    <w:rPr>
      <w:color w:val="0000FF" w:themeColor="hyperlink"/>
      <w:u w:val="single"/>
    </w:rPr>
  </w:style>
  <w:style w:type="character" w:customStyle="1" w:styleId="RFPAnswer1Char">
    <w:name w:val="+RFP Answer1 Char"/>
    <w:link w:val="RFPAnswer1"/>
    <w:rsid w:val="00470D34"/>
    <w:rPr>
      <w:sz w:val="24"/>
    </w:rPr>
  </w:style>
  <w:style w:type="character" w:customStyle="1" w:styleId="RFPBullet1Char">
    <w:name w:val="+RFP Bullet1 Char"/>
    <w:link w:val="RFPBullet1"/>
    <w:locked/>
    <w:rsid w:val="00CE7360"/>
    <w:rPr>
      <w:sz w:val="24"/>
      <w:szCs w:val="24"/>
    </w:rPr>
  </w:style>
  <w:style w:type="paragraph" w:styleId="Caption">
    <w:name w:val="caption"/>
    <w:basedOn w:val="Normal"/>
    <w:next w:val="Normal"/>
    <w:unhideWhenUsed/>
    <w:qFormat/>
    <w:rsid w:val="00311B3A"/>
    <w:pPr>
      <w:spacing w:after="200" w:line="276" w:lineRule="auto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paragraph" w:customStyle="1" w:styleId="StyleRFPBullet1Bold">
    <w:name w:val="Style +RFP Bullet1 + Bold"/>
    <w:basedOn w:val="RFPBullet1"/>
    <w:rsid w:val="007B1576"/>
    <w:pPr>
      <w:tabs>
        <w:tab w:val="left" w:pos="1080"/>
      </w:tabs>
    </w:pPr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43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7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l2650\AppData\Local\Microsoft\Windows\Temporary%20Internet%20Files\Content.Outlook\WCK83R5G\Urgent%20Care%20Facilities%20in%20Mah-Trum-Col%20Counti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D35077-CC3B-4D34-B7DE-800DFDEE81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Urgent Care Facilities in Mah-Trum-Col Counties</Template>
  <TotalTime>1</TotalTime>
  <Pages>1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Group Name</vt:lpstr>
    </vt:vector>
  </TitlesOfParts>
  <Company>Antares Management Solutions</Company>
  <LinksUpToDate>false</LinksUpToDate>
  <CharactersWithSpaces>1215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Group Name</dc:title>
  <dc:creator>Linville, Sandra</dc:creator>
  <cp:lastModifiedBy>sschoen</cp:lastModifiedBy>
  <cp:revision>2</cp:revision>
  <cp:lastPrinted>2018-07-13T15:54:00Z</cp:lastPrinted>
  <dcterms:created xsi:type="dcterms:W3CDTF">2018-08-17T11:43:00Z</dcterms:created>
  <dcterms:modified xsi:type="dcterms:W3CDTF">2018-08-17T11:43:00Z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1404257222</vt:i4>
  </property>
</Properties>
</file>